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F8213" w14:textId="77777777" w:rsidR="00034AAF" w:rsidRDefault="00034AAF" w:rsidP="00034AAF">
      <w:pPr>
        <w:pStyle w:val="Standard"/>
        <w:jc w:val="center"/>
        <w:rPr>
          <w:lang w:val="fr-FR"/>
        </w:rPr>
      </w:pPr>
    </w:p>
    <w:p w14:paraId="561DF8F4" w14:textId="29B21565" w:rsidR="00034AAF" w:rsidRDefault="00034AAF" w:rsidP="00034AAF">
      <w:pPr>
        <w:pStyle w:val="Standard"/>
        <w:jc w:val="center"/>
        <w:rPr>
          <w:lang w:val="fr-FR"/>
        </w:rPr>
      </w:pPr>
    </w:p>
    <w:p w14:paraId="56E4919D" w14:textId="2FEB9331" w:rsidR="00034AAF" w:rsidRPr="00A00FB9" w:rsidRDefault="00C80061" w:rsidP="00034AAF">
      <w:pPr>
        <w:pStyle w:val="Standard"/>
        <w:jc w:val="center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838464" behindDoc="0" locked="0" layoutInCell="1" allowOverlap="1" wp14:anchorId="175C35F6" wp14:editId="14F0B1B2">
            <wp:simplePos x="0" y="0"/>
            <wp:positionH relativeFrom="column">
              <wp:posOffset>-399415</wp:posOffset>
            </wp:positionH>
            <wp:positionV relativeFrom="paragraph">
              <wp:posOffset>0</wp:posOffset>
            </wp:positionV>
            <wp:extent cx="4326890" cy="509905"/>
            <wp:effectExtent l="0" t="0" r="3810" b="0"/>
            <wp:wrapThrough wrapText="bothSides">
              <wp:wrapPolygon edited="0">
                <wp:start x="0" y="0"/>
                <wp:lineTo x="0" y="20981"/>
                <wp:lineTo x="21556" y="20981"/>
                <wp:lineTo x="21556" y="0"/>
                <wp:lineTo x="0" y="0"/>
              </wp:wrapPolygon>
            </wp:wrapThrough>
            <wp:docPr id="12636126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2603" name="Picture 12636126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3203C" w14:textId="77777777" w:rsidR="00034AAF" w:rsidRPr="00A00FB9" w:rsidRDefault="00034AAF" w:rsidP="00034AAF">
      <w:pPr>
        <w:pStyle w:val="Standard"/>
        <w:jc w:val="center"/>
        <w:rPr>
          <w:rFonts w:ascii="Arial" w:eastAsia="Times" w:hAnsi="Arial" w:cs="Arial"/>
          <w:sz w:val="32"/>
          <w:szCs w:val="32"/>
          <w:lang w:val="fr-FR"/>
        </w:rPr>
      </w:pPr>
    </w:p>
    <w:p w14:paraId="07E85C5E" w14:textId="4370967B" w:rsidR="00034AAF" w:rsidRDefault="00034AAF" w:rsidP="00034AAF">
      <w:pPr>
        <w:pStyle w:val="Standard"/>
        <w:jc w:val="center"/>
        <w:rPr>
          <w:rFonts w:ascii="Arial" w:eastAsia="Times" w:hAnsi="Arial" w:cs="Arial"/>
          <w:sz w:val="32"/>
          <w:szCs w:val="32"/>
          <w:lang w:val="fr-FR"/>
        </w:rPr>
      </w:pPr>
    </w:p>
    <w:p w14:paraId="782C28F5" w14:textId="13C6794A" w:rsidR="00034AAF" w:rsidRDefault="00034AAF" w:rsidP="00034AAF">
      <w:pPr>
        <w:pStyle w:val="Standard"/>
        <w:jc w:val="center"/>
        <w:rPr>
          <w:rFonts w:ascii="Arial" w:eastAsia="Times" w:hAnsi="Arial" w:cs="Arial"/>
          <w:b/>
          <w:bCs/>
          <w:sz w:val="32"/>
          <w:szCs w:val="32"/>
          <w:lang w:val="fr-FR"/>
        </w:rPr>
      </w:pPr>
    </w:p>
    <w:p w14:paraId="50B30876" w14:textId="77777777" w:rsidR="006F12E6" w:rsidRDefault="006F12E6" w:rsidP="006F12E6">
      <w:pPr>
        <w:pStyle w:val="Standard"/>
        <w:jc w:val="center"/>
        <w:rPr>
          <w:rFonts w:ascii="Arial" w:eastAsia="Times" w:hAnsi="Arial" w:cs="Arial"/>
          <w:b/>
          <w:bCs/>
          <w:sz w:val="32"/>
          <w:szCs w:val="32"/>
          <w:lang w:val="fr-FR"/>
        </w:rPr>
      </w:pPr>
    </w:p>
    <w:p w14:paraId="21E68208" w14:textId="37052A7C" w:rsidR="00EE2A20" w:rsidRDefault="006F12E6" w:rsidP="00EE2A20">
      <w:pPr>
        <w:pStyle w:val="Standard"/>
        <w:jc w:val="center"/>
        <w:rPr>
          <w:rFonts w:ascii="Arial" w:eastAsia="Times" w:hAnsi="Arial" w:cs="Arial"/>
          <w:b/>
          <w:bCs/>
          <w:sz w:val="28"/>
          <w:szCs w:val="28"/>
          <w:lang w:val="fr-FR"/>
        </w:rPr>
      </w:pPr>
      <w:r w:rsidRPr="00566A21">
        <w:rPr>
          <w:rFonts w:ascii="Arial" w:eastAsia="Times" w:hAnsi="Arial" w:cs="Arial"/>
          <w:b/>
          <w:bCs/>
          <w:sz w:val="28"/>
          <w:szCs w:val="28"/>
          <w:lang w:val="fr-FR"/>
        </w:rPr>
        <w:t>Unité</w:t>
      </w:r>
      <w:r w:rsidR="00EE2A20">
        <w:rPr>
          <w:rFonts w:ascii="Arial" w:eastAsia="Times" w:hAnsi="Arial" w:cs="Arial"/>
          <w:b/>
          <w:bCs/>
          <w:sz w:val="28"/>
          <w:szCs w:val="28"/>
          <w:lang w:val="fr-FR"/>
        </w:rPr>
        <w:t xml:space="preserve"> : Les jours fériés en </w:t>
      </w:r>
      <w:r w:rsidR="005F6228">
        <w:rPr>
          <w:rFonts w:ascii="Arial" w:eastAsia="Times" w:hAnsi="Arial" w:cs="Arial"/>
          <w:b/>
          <w:bCs/>
          <w:sz w:val="28"/>
          <w:szCs w:val="28"/>
          <w:lang w:val="fr-FR"/>
        </w:rPr>
        <w:t>France</w:t>
      </w:r>
    </w:p>
    <w:p w14:paraId="1B9D7A98" w14:textId="15A6FF39" w:rsidR="005F6228" w:rsidRPr="00566A21" w:rsidRDefault="005F6228" w:rsidP="00EE2A20">
      <w:pPr>
        <w:pStyle w:val="Standard"/>
        <w:jc w:val="center"/>
        <w:rPr>
          <w:rFonts w:ascii="Arial" w:eastAsia="Times" w:hAnsi="Arial" w:cs="Arial"/>
          <w:b/>
          <w:bCs/>
          <w:sz w:val="28"/>
          <w:szCs w:val="28"/>
          <w:lang w:val="fr-FR"/>
        </w:rPr>
      </w:pPr>
      <w:r>
        <w:rPr>
          <w:rFonts w:ascii="Arial" w:eastAsia="Times" w:hAnsi="Arial" w:cs="Arial"/>
          <w:b/>
          <w:bCs/>
          <w:sz w:val="28"/>
          <w:szCs w:val="28"/>
          <w:lang w:val="fr-FR"/>
        </w:rPr>
        <w:t>Livret de questions</w:t>
      </w:r>
    </w:p>
    <w:p w14:paraId="027D982D" w14:textId="77777777" w:rsidR="006F12E6" w:rsidRPr="00566A21" w:rsidRDefault="006F12E6" w:rsidP="006F12E6">
      <w:pPr>
        <w:pStyle w:val="Standard"/>
        <w:jc w:val="center"/>
        <w:rPr>
          <w:rFonts w:ascii="Arial" w:eastAsia="Times" w:hAnsi="Arial" w:cs="Arial"/>
          <w:b/>
          <w:bCs/>
          <w:sz w:val="28"/>
          <w:szCs w:val="28"/>
          <w:lang w:val="fr-FR"/>
        </w:rPr>
      </w:pPr>
    </w:p>
    <w:p w14:paraId="46B40512" w14:textId="77777777" w:rsidR="006F12E6" w:rsidRPr="00A00FB9" w:rsidRDefault="006F12E6" w:rsidP="006F12E6">
      <w:pPr>
        <w:pStyle w:val="Standard"/>
        <w:spacing w:line="360" w:lineRule="auto"/>
        <w:jc w:val="both"/>
        <w:rPr>
          <w:rFonts w:ascii="Arial" w:eastAsia="Times" w:hAnsi="Arial" w:cs="Arial"/>
          <w:lang w:val="fr-FR"/>
        </w:rPr>
      </w:pPr>
    </w:p>
    <w:p w14:paraId="0333603B" w14:textId="77777777" w:rsidR="006F12E6" w:rsidRPr="007006B1" w:rsidRDefault="006F12E6" w:rsidP="006F12E6">
      <w:pPr>
        <w:pStyle w:val="Standard"/>
        <w:spacing w:line="360" w:lineRule="auto"/>
        <w:jc w:val="both"/>
        <w:rPr>
          <w:rFonts w:ascii="Arial" w:eastAsia="Times" w:hAnsi="Arial" w:cs="Arial"/>
          <w:lang w:val="fr-FR"/>
        </w:rPr>
      </w:pPr>
      <w:r w:rsidRPr="007006B1">
        <w:rPr>
          <w:rFonts w:ascii="Arial" w:eastAsia="Times" w:hAnsi="Arial" w:cs="Arial"/>
          <w:lang w:val="fr-FR"/>
        </w:rPr>
        <w:t>Nom de l’étudiant</w:t>
      </w:r>
      <w:proofErr w:type="gramStart"/>
      <w:r w:rsidRPr="007006B1">
        <w:rPr>
          <w:rFonts w:ascii="Arial" w:eastAsia="Times" w:hAnsi="Arial" w:cs="Arial"/>
          <w:lang w:val="fr-FR"/>
        </w:rPr>
        <w:t xml:space="preserve"> :_</w:t>
      </w:r>
      <w:proofErr w:type="gramEnd"/>
      <w:r w:rsidRPr="007006B1">
        <w:rPr>
          <w:rFonts w:ascii="Arial" w:eastAsia="Times" w:hAnsi="Arial" w:cs="Arial"/>
          <w:lang w:val="fr-FR"/>
        </w:rPr>
        <w:t>___________________________</w:t>
      </w:r>
      <w:r w:rsidRPr="007006B1">
        <w:rPr>
          <w:rFonts w:ascii="Arial" w:eastAsia="Times" w:hAnsi="Arial" w:cs="Arial"/>
          <w:lang w:val="fr-FR"/>
        </w:rPr>
        <w:tab/>
      </w:r>
    </w:p>
    <w:p w14:paraId="64FF5EFE" w14:textId="77777777" w:rsidR="006F12E6" w:rsidRPr="007006B1" w:rsidRDefault="006F12E6" w:rsidP="006F12E6">
      <w:pPr>
        <w:pStyle w:val="Standard"/>
        <w:spacing w:line="360" w:lineRule="auto"/>
        <w:jc w:val="center"/>
        <w:rPr>
          <w:rFonts w:ascii="Arial" w:eastAsia="Times" w:hAnsi="Arial" w:cs="Arial"/>
          <w:lang w:val="fr-FR"/>
        </w:rPr>
      </w:pPr>
    </w:p>
    <w:p w14:paraId="33EC32E2" w14:textId="77777777" w:rsidR="006F12E6" w:rsidRPr="007006B1" w:rsidRDefault="006F12E6" w:rsidP="006F12E6">
      <w:pPr>
        <w:pStyle w:val="Standard"/>
        <w:tabs>
          <w:tab w:val="left" w:pos="393"/>
        </w:tabs>
        <w:autoSpaceDE w:val="0"/>
        <w:ind w:left="844" w:hanging="829"/>
        <w:textAlignment w:val="auto"/>
        <w:rPr>
          <w:rFonts w:ascii="Arial" w:eastAsia="Times" w:hAnsi="Arial" w:cs="Times"/>
          <w:sz w:val="28"/>
          <w:szCs w:val="28"/>
          <w:lang w:val="fr-FR"/>
        </w:rPr>
      </w:pPr>
    </w:p>
    <w:p w14:paraId="0768D535" w14:textId="77777777" w:rsidR="006F12E6" w:rsidRPr="007006B1" w:rsidRDefault="006F12E6" w:rsidP="006F12E6">
      <w:pPr>
        <w:pStyle w:val="Standard"/>
        <w:tabs>
          <w:tab w:val="left" w:pos="393"/>
        </w:tabs>
        <w:autoSpaceDE w:val="0"/>
        <w:ind w:left="844" w:hanging="829"/>
        <w:textAlignment w:val="auto"/>
        <w:rPr>
          <w:rFonts w:ascii="Arial" w:eastAsia="Times" w:hAnsi="Arial" w:cs="Times"/>
          <w:sz w:val="28"/>
          <w:szCs w:val="28"/>
          <w:lang w:val="fr-FR"/>
        </w:rPr>
      </w:pPr>
      <w:r w:rsidRPr="007006B1">
        <w:rPr>
          <w:rFonts w:ascii="Arial" w:eastAsia="Times" w:hAnsi="Arial" w:cs="Times"/>
          <w:sz w:val="28"/>
          <w:szCs w:val="28"/>
          <w:lang w:val="fr-FR"/>
        </w:rPr>
        <w:t>Compréhension de texte multimodal</w:t>
      </w:r>
    </w:p>
    <w:p w14:paraId="6D097371" w14:textId="77777777" w:rsidR="00ED0FA4" w:rsidRDefault="00ED0FA4">
      <w:pPr>
        <w:pStyle w:val="Standard"/>
        <w:spacing w:line="360" w:lineRule="auto"/>
        <w:jc w:val="both"/>
        <w:rPr>
          <w:rFonts w:ascii="Arial" w:eastAsia="Times" w:hAnsi="Arial" w:cs="Arial"/>
          <w:lang w:val="fr-FR"/>
        </w:rPr>
      </w:pPr>
    </w:p>
    <w:p w14:paraId="0393FD85" w14:textId="77777777" w:rsidR="00ED0FA4" w:rsidRPr="007006B1" w:rsidRDefault="000B1DA7">
      <w:pPr>
        <w:pStyle w:val="Textbody"/>
        <w:tabs>
          <w:tab w:val="left" w:pos="393"/>
        </w:tabs>
        <w:rPr>
          <w:lang w:val="fr-FR"/>
        </w:rPr>
      </w:pPr>
      <w:r>
        <w:rPr>
          <w:rStyle w:val="Policepardfaut1"/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2E4CA" wp14:editId="011FE7A6">
                <wp:simplePos x="0" y="0"/>
                <wp:positionH relativeFrom="column">
                  <wp:posOffset>6858</wp:posOffset>
                </wp:positionH>
                <wp:positionV relativeFrom="paragraph">
                  <wp:posOffset>140360</wp:posOffset>
                </wp:positionV>
                <wp:extent cx="6104891" cy="0"/>
                <wp:effectExtent l="0" t="0" r="16509" b="12700"/>
                <wp:wrapNone/>
                <wp:docPr id="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4891" cy="0"/>
                        </a:xfrm>
                        <a:prstGeom prst="straightConnector1">
                          <a:avLst/>
                        </a:prstGeom>
                        <a:noFill/>
                        <a:ln w="1261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974F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Connector 1" o:spid="_x0000_s1026" type="#_x0000_t32" style="position:absolute;margin-left:.55pt;margin-top:11.05pt;width:480.7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" strokeweight=".3505mm">
                <v:stroke joinstyle="miter"/>
              </v:shape>
            </w:pict>
          </mc:Fallback>
        </mc:AlternateContent>
      </w:r>
      <w:r>
        <w:rPr>
          <w:rStyle w:val="Policepardfaut1"/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40068766" wp14:editId="55852175">
                <wp:simplePos x="0" y="0"/>
                <wp:positionH relativeFrom="column">
                  <wp:posOffset>5760</wp:posOffset>
                </wp:positionH>
                <wp:positionV relativeFrom="paragraph">
                  <wp:posOffset>52212</wp:posOffset>
                </wp:positionV>
                <wp:extent cx="6104891" cy="0"/>
                <wp:effectExtent l="0" t="0" r="16509" b="12700"/>
                <wp:wrapNone/>
                <wp:docPr id="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4891" cy="0"/>
                        </a:xfrm>
                        <a:prstGeom prst="straightConnector1">
                          <a:avLst/>
                        </a:prstGeom>
                        <a:noFill/>
                        <a:ln w="1261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F91EC" id="Straight Connector 2" o:spid="_x0000_s1026" type="#_x0000_t32" style="position:absolute;margin-left:.45pt;margin-top:4.1pt;width:480.7pt;height:0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" strokeweight=".3505mm">
                <v:stroke joinstyle="miter"/>
              </v:shape>
            </w:pict>
          </mc:Fallback>
        </mc:AlternateContent>
      </w:r>
    </w:p>
    <w:p w14:paraId="5F718EFD" w14:textId="77777777" w:rsidR="00ED0FA4" w:rsidRPr="00940D2C" w:rsidRDefault="000B1DA7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FF0000"/>
          <w:sz w:val="28"/>
          <w:szCs w:val="28"/>
          <w:lang w:val="fr-FR"/>
        </w:rPr>
      </w:pPr>
      <w:r w:rsidRPr="00940D2C">
        <w:rPr>
          <w:rStyle w:val="Policepardfaut1"/>
          <w:rFonts w:ascii="Arial" w:eastAsia="Times" w:hAnsi="Arial" w:cs="Arial"/>
          <w:b/>
          <w:bCs/>
          <w:color w:val="FF0000"/>
          <w:sz w:val="28"/>
          <w:szCs w:val="28"/>
          <w:lang w:val="fr-FR"/>
        </w:rPr>
        <w:t>Instructions</w:t>
      </w:r>
    </w:p>
    <w:p w14:paraId="2287582E" w14:textId="77777777" w:rsidR="00C55192" w:rsidRPr="00940D2C" w:rsidRDefault="00C55192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</w:p>
    <w:p w14:paraId="3D4E8F23" w14:textId="54CA6CCB" w:rsidR="00C55192" w:rsidRPr="00940D2C" w:rsidRDefault="00C55192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</w:p>
    <w:p w14:paraId="09D614EC" w14:textId="74BC91EB" w:rsidR="00C55192" w:rsidRPr="00940D2C" w:rsidRDefault="00DF3F9E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  <w:r>
        <w:rPr>
          <w:rFonts w:ascii="Arial" w:eastAsia="Times" w:hAnsi="Arial" w:cs="Arial"/>
          <w:b/>
          <w:bCs/>
          <w:noProof/>
          <w:color w:val="80808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45C7D6" wp14:editId="09304C63">
                <wp:simplePos x="0" y="0"/>
                <wp:positionH relativeFrom="column">
                  <wp:posOffset>164003</wp:posOffset>
                </wp:positionH>
                <wp:positionV relativeFrom="paragraph">
                  <wp:posOffset>77643</wp:posOffset>
                </wp:positionV>
                <wp:extent cx="5793740" cy="2392218"/>
                <wp:effectExtent l="0" t="0" r="10160" b="82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740" cy="239221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8F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8F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8FC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D72C5B" w14:textId="112119FF" w:rsidR="006F12E6" w:rsidRPr="00713BB5" w:rsidRDefault="00C6411E" w:rsidP="00713BB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>Lis</w:t>
                            </w:r>
                            <w:r w:rsidR="006F12E6" w:rsidRPr="00713BB5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>ez le texte multimodal:</w:t>
                            </w:r>
                            <w:r w:rsidR="009C617D" w:rsidRPr="00713BB5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 xml:space="preserve"> </w:t>
                            </w:r>
                            <w:r w:rsidRPr="00C6411E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>Les</w:t>
                            </w:r>
                            <w:r w:rsidRPr="00C6411E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auto"/>
                                <w:u w:val="none"/>
                                <w:lang w:val="fr-FR"/>
                              </w:rPr>
                              <w:t xml:space="preserve"> jours fériés en France de Pinterest</w:t>
                            </w:r>
                          </w:p>
                          <w:p w14:paraId="5C97345E" w14:textId="7425624B" w:rsidR="009C617D" w:rsidRPr="00713BB5" w:rsidRDefault="009C617D" w:rsidP="00713BB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</w:pPr>
                            <w:r w:rsidRPr="00713BB5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 xml:space="preserve">Il vous sera demandé d’identifier, interpreter et analyser les informations présentées </w:t>
                            </w:r>
                            <w:r w:rsidR="00EE2A20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>ce texte multimodal</w:t>
                            </w:r>
                          </w:p>
                          <w:p w14:paraId="18EAF13E" w14:textId="0F1AB034" w:rsidR="009C617D" w:rsidRPr="00034AAF" w:rsidRDefault="009C617D" w:rsidP="00034AA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</w:pPr>
                            <w:r w:rsidRPr="00713BB5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 xml:space="preserve">Cette tâche est liée au contexte mondial </w:t>
                            </w:r>
                            <w:r w:rsidR="00034AAF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>« Expression personnelle et culturelle »</w:t>
                            </w:r>
                          </w:p>
                          <w:p w14:paraId="12C82BA3" w14:textId="4FF68FF2" w:rsidR="009C617D" w:rsidRPr="00713BB5" w:rsidRDefault="006F12E6" w:rsidP="00713BB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</w:pPr>
                            <w:r w:rsidRPr="00713BB5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 xml:space="preserve">Cette tâche est évaluée à l’aide du Critère </w:t>
                            </w:r>
                            <w:r w:rsidR="009442AF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>B</w:t>
                            </w:r>
                            <w:r w:rsidRPr="00713BB5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 xml:space="preserve"> </w:t>
                            </w:r>
                          </w:p>
                          <w:p w14:paraId="0851EF2C" w14:textId="62F14F98" w:rsidR="009C617D" w:rsidRPr="00713BB5" w:rsidRDefault="009C617D" w:rsidP="00713BB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val="fr-FR"/>
                              </w:rPr>
                            </w:pPr>
                            <w:r w:rsidRPr="00713BB5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 xml:space="preserve">Temps recommandé pour accomplir cette tâche: </w:t>
                            </w:r>
                            <w:r w:rsidRPr="00713BB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val="fr-FR"/>
                              </w:rPr>
                              <w:t>1hr</w:t>
                            </w:r>
                          </w:p>
                          <w:p w14:paraId="0A6D8092" w14:textId="2E908F8D" w:rsidR="006F12E6" w:rsidRPr="00713BB5" w:rsidRDefault="006F12E6" w:rsidP="00713BB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</w:pPr>
                            <w:r w:rsidRPr="00713BB5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 xml:space="preserve">Cette tâche vaut </w:t>
                            </w:r>
                            <w:r w:rsidR="00EE2A20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>32</w:t>
                            </w:r>
                            <w:r w:rsidRPr="00713BB5"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  <w:t xml:space="preserve">  points</w:t>
                            </w:r>
                          </w:p>
                          <w:p w14:paraId="6678ECDD" w14:textId="77777777" w:rsidR="006F12E6" w:rsidRPr="00713BB5" w:rsidRDefault="006F12E6" w:rsidP="00713BB5">
                            <w:pPr>
                              <w:rPr>
                                <w:rFonts w:ascii="Arial" w:hAnsi="Arial" w:cs="Arial"/>
                                <w:noProof/>
                                <w:lang w:val="fr-FR"/>
                              </w:rPr>
                            </w:pPr>
                          </w:p>
                          <w:p w14:paraId="0847781C" w14:textId="77777777" w:rsidR="006F12E6" w:rsidRPr="00713BB5" w:rsidRDefault="006F12E6" w:rsidP="00713BB5">
                            <w:pPr>
                              <w:rPr>
                                <w:noProof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5C7D6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12.9pt;margin-top:6.1pt;width:456.2pt;height:188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" fillcolor="#81d8ff" strokecolor="#0070c0" strokeweight=".5pt">
                <v:fill color2="#daf1ff" rotate="t" angle="45" colors="0 #81d8ff;.5 #b3e4ff;1 #daf1ff" focus="100%" type="gradient"/>
                <v:textbox>
                  <w:txbxContent>
                    <w:p w14:paraId="7ED72C5B" w14:textId="112119FF" w:rsidR="006F12E6" w:rsidRPr="00713BB5" w:rsidRDefault="00C6411E" w:rsidP="00713BB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360" w:lineRule="auto"/>
                        <w:rPr>
                          <w:rFonts w:ascii="Arial" w:hAnsi="Arial" w:cs="Arial"/>
                          <w:noProof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fr-FR"/>
                        </w:rPr>
                        <w:t>Lis</w:t>
                      </w:r>
                      <w:r w:rsidR="006F12E6" w:rsidRPr="00713BB5">
                        <w:rPr>
                          <w:rFonts w:ascii="Arial" w:hAnsi="Arial" w:cs="Arial"/>
                          <w:noProof/>
                          <w:lang w:val="fr-FR"/>
                        </w:rPr>
                        <w:t>ez le texte multimodal:</w:t>
                      </w:r>
                      <w:r w:rsidR="009C617D" w:rsidRPr="00713BB5">
                        <w:rPr>
                          <w:rFonts w:ascii="Arial" w:hAnsi="Arial" w:cs="Arial"/>
                          <w:noProof/>
                          <w:lang w:val="fr-FR"/>
                        </w:rPr>
                        <w:t xml:space="preserve"> </w:t>
                      </w:r>
                      <w:r w:rsidRPr="00C6411E">
                        <w:rPr>
                          <w:rFonts w:ascii="Arial" w:hAnsi="Arial" w:cs="Arial"/>
                          <w:noProof/>
                          <w:lang w:val="fr-FR"/>
                        </w:rPr>
                        <w:t>L</w:t>
                      </w:r>
                      <w:r w:rsidRPr="00C6411E">
                        <w:rPr>
                          <w:rFonts w:ascii="Arial" w:hAnsi="Arial" w:cs="Arial"/>
                          <w:noProof/>
                          <w:lang w:val="fr-FR"/>
                        </w:rPr>
                        <w:t>e</w:t>
                      </w:r>
                      <w:r w:rsidRPr="00C6411E">
                        <w:rPr>
                          <w:rFonts w:ascii="Arial" w:hAnsi="Arial" w:cs="Arial"/>
                          <w:noProof/>
                          <w:lang w:val="fr-FR"/>
                        </w:rPr>
                        <w:t>s</w:t>
                      </w:r>
                      <w:r w:rsidRPr="00C6411E">
                        <w:rPr>
                          <w:rStyle w:val="Hyperlink"/>
                          <w:rFonts w:ascii="Arial" w:hAnsi="Arial" w:cs="Arial"/>
                          <w:noProof/>
                          <w:color w:val="auto"/>
                          <w:u w:val="none"/>
                          <w:lang w:val="fr-FR"/>
                        </w:rPr>
                        <w:t xml:space="preserve"> jours fériés en France de Pinterest</w:t>
                      </w:r>
                    </w:p>
                    <w:p w14:paraId="5C97345E" w14:textId="7425624B" w:rsidR="009C617D" w:rsidRPr="00713BB5" w:rsidRDefault="009C617D" w:rsidP="00713BB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360" w:lineRule="auto"/>
                        <w:rPr>
                          <w:rFonts w:ascii="Arial" w:hAnsi="Arial" w:cs="Arial"/>
                          <w:noProof/>
                          <w:lang w:val="fr-FR"/>
                        </w:rPr>
                      </w:pPr>
                      <w:r w:rsidRPr="00713BB5">
                        <w:rPr>
                          <w:rFonts w:ascii="Arial" w:hAnsi="Arial" w:cs="Arial"/>
                          <w:noProof/>
                          <w:lang w:val="fr-FR"/>
                        </w:rPr>
                        <w:t xml:space="preserve">Il vous sera demandé d’identifier, interpreter et analyser les informations présentées </w:t>
                      </w:r>
                      <w:r w:rsidR="00EE2A20">
                        <w:rPr>
                          <w:rFonts w:ascii="Arial" w:hAnsi="Arial" w:cs="Arial"/>
                          <w:noProof/>
                          <w:lang w:val="fr-FR"/>
                        </w:rPr>
                        <w:t>ce texte multimodal</w:t>
                      </w:r>
                    </w:p>
                    <w:p w14:paraId="18EAF13E" w14:textId="0F1AB034" w:rsidR="009C617D" w:rsidRPr="00034AAF" w:rsidRDefault="009C617D" w:rsidP="00034AA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rFonts w:ascii="Arial" w:hAnsi="Arial" w:cs="Arial"/>
                          <w:noProof/>
                          <w:lang w:val="fr-FR"/>
                        </w:rPr>
                      </w:pPr>
                      <w:r w:rsidRPr="00713BB5">
                        <w:rPr>
                          <w:rFonts w:ascii="Arial" w:hAnsi="Arial" w:cs="Arial"/>
                          <w:noProof/>
                          <w:lang w:val="fr-FR"/>
                        </w:rPr>
                        <w:t xml:space="preserve">Cette tâche est liée au contexte mondial </w:t>
                      </w:r>
                      <w:r w:rsidR="00034AAF">
                        <w:rPr>
                          <w:rFonts w:ascii="Arial" w:hAnsi="Arial" w:cs="Arial"/>
                          <w:noProof/>
                          <w:lang w:val="fr-FR"/>
                        </w:rPr>
                        <w:t>« Expression personnelle et culturelle »</w:t>
                      </w:r>
                    </w:p>
                    <w:p w14:paraId="12C82BA3" w14:textId="4FF68FF2" w:rsidR="009C617D" w:rsidRPr="00713BB5" w:rsidRDefault="006F12E6" w:rsidP="00713BB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rFonts w:ascii="Arial" w:hAnsi="Arial" w:cs="Arial"/>
                          <w:noProof/>
                          <w:lang w:val="fr-FR"/>
                        </w:rPr>
                      </w:pPr>
                      <w:r w:rsidRPr="00713BB5">
                        <w:rPr>
                          <w:rFonts w:ascii="Arial" w:hAnsi="Arial" w:cs="Arial"/>
                          <w:noProof/>
                          <w:lang w:val="fr-FR"/>
                        </w:rPr>
                        <w:t xml:space="preserve">Cette tâche est évaluée à l’aide du Critère </w:t>
                      </w:r>
                      <w:r w:rsidR="009442AF">
                        <w:rPr>
                          <w:rFonts w:ascii="Arial" w:hAnsi="Arial" w:cs="Arial"/>
                          <w:noProof/>
                          <w:lang w:val="fr-FR"/>
                        </w:rPr>
                        <w:t>B</w:t>
                      </w:r>
                      <w:r w:rsidRPr="00713BB5">
                        <w:rPr>
                          <w:rFonts w:ascii="Arial" w:hAnsi="Arial" w:cs="Arial"/>
                          <w:noProof/>
                          <w:lang w:val="fr-FR"/>
                        </w:rPr>
                        <w:t xml:space="preserve"> </w:t>
                      </w:r>
                    </w:p>
                    <w:p w14:paraId="0851EF2C" w14:textId="62F14F98" w:rsidR="009C617D" w:rsidRPr="00713BB5" w:rsidRDefault="009C617D" w:rsidP="00713BB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lang w:val="fr-FR"/>
                        </w:rPr>
                      </w:pPr>
                      <w:r w:rsidRPr="00713BB5">
                        <w:rPr>
                          <w:rFonts w:ascii="Arial" w:hAnsi="Arial" w:cs="Arial"/>
                          <w:noProof/>
                          <w:lang w:val="fr-FR"/>
                        </w:rPr>
                        <w:t xml:space="preserve">Temps recommandé pour accomplir cette tâche: </w:t>
                      </w:r>
                      <w:r w:rsidRPr="00713BB5">
                        <w:rPr>
                          <w:rFonts w:ascii="Arial" w:hAnsi="Arial" w:cs="Arial"/>
                          <w:b/>
                          <w:bCs/>
                          <w:noProof/>
                          <w:lang w:val="fr-FR"/>
                        </w:rPr>
                        <w:t>1hr</w:t>
                      </w:r>
                    </w:p>
                    <w:p w14:paraId="0A6D8092" w14:textId="2E908F8D" w:rsidR="006F12E6" w:rsidRPr="00713BB5" w:rsidRDefault="006F12E6" w:rsidP="00713BB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  <w:rPr>
                          <w:rFonts w:ascii="Arial" w:hAnsi="Arial" w:cs="Arial"/>
                          <w:noProof/>
                          <w:lang w:val="fr-FR"/>
                        </w:rPr>
                      </w:pPr>
                      <w:r w:rsidRPr="00713BB5">
                        <w:rPr>
                          <w:rFonts w:ascii="Arial" w:hAnsi="Arial" w:cs="Arial"/>
                          <w:noProof/>
                          <w:lang w:val="fr-FR"/>
                        </w:rPr>
                        <w:t xml:space="preserve">Cette tâche vaut </w:t>
                      </w:r>
                      <w:r w:rsidR="00EE2A20">
                        <w:rPr>
                          <w:rFonts w:ascii="Arial" w:hAnsi="Arial" w:cs="Arial"/>
                          <w:noProof/>
                          <w:lang w:val="fr-FR"/>
                        </w:rPr>
                        <w:t>32</w:t>
                      </w:r>
                      <w:r w:rsidRPr="00713BB5">
                        <w:rPr>
                          <w:rFonts w:ascii="Arial" w:hAnsi="Arial" w:cs="Arial"/>
                          <w:noProof/>
                          <w:lang w:val="fr-FR"/>
                        </w:rPr>
                        <w:t xml:space="preserve">  points</w:t>
                      </w:r>
                    </w:p>
                    <w:p w14:paraId="6678ECDD" w14:textId="77777777" w:rsidR="006F12E6" w:rsidRPr="00713BB5" w:rsidRDefault="006F12E6" w:rsidP="00713BB5">
                      <w:pPr>
                        <w:rPr>
                          <w:rFonts w:ascii="Arial" w:hAnsi="Arial" w:cs="Arial"/>
                          <w:noProof/>
                          <w:lang w:val="fr-FR"/>
                        </w:rPr>
                      </w:pPr>
                    </w:p>
                    <w:p w14:paraId="0847781C" w14:textId="77777777" w:rsidR="006F12E6" w:rsidRPr="00713BB5" w:rsidRDefault="006F12E6" w:rsidP="00713BB5">
                      <w:pPr>
                        <w:rPr>
                          <w:noProof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D6817" w14:textId="77777777" w:rsidR="00C55192" w:rsidRPr="00940D2C" w:rsidRDefault="00C55192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</w:p>
    <w:p w14:paraId="52BF29B3" w14:textId="77777777" w:rsidR="00C55192" w:rsidRPr="00940D2C" w:rsidRDefault="00C55192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</w:p>
    <w:p w14:paraId="0AAF8EDF" w14:textId="77777777" w:rsidR="00C55192" w:rsidRPr="00940D2C" w:rsidRDefault="00C55192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</w:p>
    <w:p w14:paraId="0C08C87F" w14:textId="77777777" w:rsidR="00C55192" w:rsidRPr="00940D2C" w:rsidRDefault="00C55192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</w:p>
    <w:p w14:paraId="48006E8D" w14:textId="77777777" w:rsidR="00C55192" w:rsidRPr="00940D2C" w:rsidRDefault="00C55192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</w:p>
    <w:p w14:paraId="539DFCD3" w14:textId="77777777" w:rsidR="00C55192" w:rsidRPr="00940D2C" w:rsidRDefault="00C55192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</w:p>
    <w:p w14:paraId="6EF9102D" w14:textId="77777777" w:rsidR="00C55192" w:rsidRPr="00940D2C" w:rsidRDefault="00C55192">
      <w:pPr>
        <w:pStyle w:val="Standard"/>
        <w:tabs>
          <w:tab w:val="left" w:pos="0"/>
        </w:tabs>
        <w:rPr>
          <w:rStyle w:val="Policepardfaut1"/>
          <w:rFonts w:ascii="Arial" w:eastAsia="Times" w:hAnsi="Arial" w:cs="Arial"/>
          <w:b/>
          <w:bCs/>
          <w:color w:val="808080"/>
          <w:sz w:val="28"/>
          <w:szCs w:val="28"/>
          <w:lang w:val="fr-FR"/>
        </w:rPr>
      </w:pPr>
    </w:p>
    <w:p w14:paraId="63EE9345" w14:textId="77777777" w:rsidR="00C55192" w:rsidRPr="00940D2C" w:rsidRDefault="00C55192">
      <w:pPr>
        <w:pStyle w:val="Standard"/>
        <w:tabs>
          <w:tab w:val="left" w:pos="0"/>
        </w:tabs>
        <w:rPr>
          <w:lang w:val="fr-FR"/>
        </w:rPr>
      </w:pPr>
    </w:p>
    <w:p w14:paraId="5294A0E5" w14:textId="77777777" w:rsidR="00ED0FA4" w:rsidRPr="00940D2C" w:rsidRDefault="00ED0FA4">
      <w:pPr>
        <w:pStyle w:val="Standard"/>
        <w:tabs>
          <w:tab w:val="left" w:pos="0"/>
        </w:tabs>
        <w:rPr>
          <w:rFonts w:ascii="Arial" w:eastAsia="Times" w:hAnsi="Arial" w:cs="Arial"/>
          <w:b/>
          <w:bCs/>
          <w:lang w:val="fr-FR"/>
        </w:rPr>
      </w:pPr>
    </w:p>
    <w:p w14:paraId="2AED6170" w14:textId="77777777" w:rsidR="00ED0FA4" w:rsidRPr="00940D2C" w:rsidRDefault="00ED0FA4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6FBFBCE8" w14:textId="77777777" w:rsidR="00ED0FA4" w:rsidRPr="00940D2C" w:rsidRDefault="00ED0FA4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29BF0B77" w14:textId="77777777" w:rsidR="00ED0FA4" w:rsidRPr="00940D2C" w:rsidRDefault="00ED0FA4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21279F63" w14:textId="77777777" w:rsidR="00ED0FA4" w:rsidRPr="00940D2C" w:rsidRDefault="00ED0FA4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081A5390" w14:textId="46D5304E" w:rsidR="00ED0FA4" w:rsidRPr="00940D2C" w:rsidRDefault="00ED0FA4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7504706F" w14:textId="0F217206" w:rsidR="00ED0FA4" w:rsidRPr="00940D2C" w:rsidRDefault="00ED0FA4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11200156" w14:textId="3875CE6A" w:rsidR="00460127" w:rsidRPr="00940D2C" w:rsidRDefault="00460127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1A7C9D70" w14:textId="39B09EDD" w:rsidR="00460127" w:rsidRPr="00940D2C" w:rsidRDefault="00460127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47CB6192" w14:textId="606AFD59" w:rsidR="00460127" w:rsidRPr="00940D2C" w:rsidRDefault="00460127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03861AF9" w14:textId="4AC57B8D" w:rsidR="00460127" w:rsidRPr="00940D2C" w:rsidRDefault="00460127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1521B9CD" w14:textId="48C09ADD" w:rsidR="00460127" w:rsidRPr="00940D2C" w:rsidRDefault="00460127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2001E16F" w14:textId="77777777" w:rsidR="00EE3C53" w:rsidRPr="00940D2C" w:rsidRDefault="00EE3C53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6A8E5388" w14:textId="7127871B" w:rsidR="00F7482A" w:rsidRPr="00940D2C" w:rsidRDefault="00F7482A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458D03E6" w14:textId="77777777" w:rsidR="009442AF" w:rsidRPr="00940D2C" w:rsidRDefault="009442AF">
      <w:pPr>
        <w:pStyle w:val="Standard"/>
        <w:jc w:val="both"/>
        <w:rPr>
          <w:rFonts w:ascii="Arial" w:eastAsia="HelveticaNeue" w:hAnsi="Arial" w:cs="HelveticaNeue"/>
          <w:b/>
          <w:bCs/>
          <w:color w:val="343434"/>
          <w:lang w:val="fr-FR"/>
        </w:rPr>
      </w:pPr>
    </w:p>
    <w:p w14:paraId="774EC4B2" w14:textId="77777777" w:rsidR="009442AF" w:rsidRPr="00940D2C" w:rsidRDefault="009442AF">
      <w:pPr>
        <w:pStyle w:val="Standard"/>
        <w:jc w:val="both"/>
        <w:rPr>
          <w:rFonts w:ascii="Arial" w:eastAsia="HelveticaNeue" w:hAnsi="Arial" w:cs="HelveticaNeue"/>
          <w:b/>
          <w:bCs/>
          <w:lang w:val="fr-FR"/>
        </w:rPr>
      </w:pPr>
    </w:p>
    <w:p w14:paraId="67D182AD" w14:textId="77777777" w:rsidR="009442AF" w:rsidRPr="00940D2C" w:rsidRDefault="009442AF">
      <w:pPr>
        <w:pStyle w:val="Standard"/>
        <w:jc w:val="both"/>
        <w:rPr>
          <w:rFonts w:ascii="Arial" w:eastAsia="HelveticaNeue" w:hAnsi="Arial" w:cs="HelveticaNeue"/>
          <w:b/>
          <w:bCs/>
          <w:lang w:val="fr-FR"/>
        </w:rPr>
      </w:pPr>
    </w:p>
    <w:p w14:paraId="6CE59A63" w14:textId="77777777" w:rsidR="009442AF" w:rsidRPr="00940D2C" w:rsidRDefault="009442AF">
      <w:pPr>
        <w:pStyle w:val="Standard"/>
        <w:jc w:val="both"/>
        <w:rPr>
          <w:rFonts w:ascii="Arial" w:eastAsia="HelveticaNeue" w:hAnsi="Arial" w:cs="HelveticaNeue"/>
          <w:b/>
          <w:bCs/>
          <w:lang w:val="fr-FR"/>
        </w:rPr>
      </w:pPr>
    </w:p>
    <w:p w14:paraId="79DE6590" w14:textId="77777777" w:rsidR="009442AF" w:rsidRPr="00940D2C" w:rsidRDefault="009442AF">
      <w:pPr>
        <w:pStyle w:val="Standard"/>
        <w:jc w:val="both"/>
        <w:rPr>
          <w:rFonts w:ascii="Arial" w:eastAsia="HelveticaNeue" w:hAnsi="Arial" w:cs="HelveticaNeue"/>
          <w:b/>
          <w:bCs/>
          <w:lang w:val="fr-FR"/>
        </w:rPr>
      </w:pPr>
    </w:p>
    <w:p w14:paraId="3E851427" w14:textId="77777777" w:rsidR="00A8226B" w:rsidRDefault="009442AF" w:rsidP="00F9393A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1</w:t>
      </w:r>
      <w:r w:rsidR="00B14562" w:rsidRPr="00A8226B">
        <w:rPr>
          <w:rFonts w:ascii="Arial" w:eastAsia="Times New Roman" w:hAnsi="Arial" w:cs="Arial"/>
          <w:lang w:val="fr-FR" w:eastAsia="ar-SA" w:bidi="ar-SA"/>
        </w:rPr>
        <w:t>a</w:t>
      </w:r>
      <w:r w:rsidR="00EE3C53" w:rsidRPr="00A8226B">
        <w:rPr>
          <w:rFonts w:ascii="Arial" w:eastAsia="Times New Roman" w:hAnsi="Arial" w:cs="Arial"/>
          <w:lang w:val="fr-FR" w:eastAsia="ar-SA" w:bidi="ar-SA"/>
        </w:rPr>
        <w:t>.</w:t>
      </w:r>
      <w:r w:rsidRPr="00A8226B">
        <w:rPr>
          <w:rFonts w:ascii="Arial" w:eastAsia="Times New Roman" w:hAnsi="Arial" w:cs="Arial"/>
          <w:lang w:val="fr-FR" w:eastAsia="ar-SA" w:bidi="ar-SA"/>
        </w:rPr>
        <w:t xml:space="preserve"> </w:t>
      </w:r>
      <w:r w:rsidR="00F9393A" w:rsidRPr="00A8226B">
        <w:rPr>
          <w:rFonts w:ascii="Arial" w:eastAsia="Times New Roman" w:hAnsi="Arial" w:cs="Arial"/>
          <w:lang w:val="fr-FR" w:eastAsia="ar-SA" w:bidi="ar-SA"/>
        </w:rPr>
        <w:t>Quel jour est-ce qu’on commémore la fin de la Seconde guerre mondiale</w:t>
      </w:r>
      <w:r w:rsidRPr="00A8226B">
        <w:rPr>
          <w:rFonts w:ascii="Arial" w:eastAsia="Times New Roman" w:hAnsi="Arial" w:cs="Arial"/>
          <w:lang w:val="fr-FR" w:eastAsia="ar-SA" w:bidi="ar-SA"/>
        </w:rPr>
        <w:t xml:space="preserve"> ? </w:t>
      </w:r>
    </w:p>
    <w:p w14:paraId="2C012D99" w14:textId="1262E022" w:rsidR="009442AF" w:rsidRPr="00A8226B" w:rsidRDefault="009442AF" w:rsidP="00F9393A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Sélectionnez la bonne réponse – 1 point</w:t>
      </w:r>
    </w:p>
    <w:p w14:paraId="443F0825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A. Le 1er mai</w:t>
      </w:r>
    </w:p>
    <w:p w14:paraId="41284ACF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 xml:space="preserve">B. Le 8 mai  </w:t>
      </w:r>
    </w:p>
    <w:p w14:paraId="41CAB919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C. Le 14 juillet</w:t>
      </w:r>
    </w:p>
    <w:p w14:paraId="192BBC04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D. Le 11 novembre</w:t>
      </w:r>
    </w:p>
    <w:p w14:paraId="3DD8A751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422DC0C0" w14:textId="372704AF" w:rsidR="009442AF" w:rsidRPr="00A8226B" w:rsidRDefault="00B14562" w:rsidP="00F9393A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1b.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 Quand célèbre-t-on la fête nationale française ? Sélectionnez la bonne réponse</w:t>
      </w:r>
      <w:r w:rsidR="00EE3C53" w:rsidRPr="00A8226B">
        <w:rPr>
          <w:rFonts w:ascii="Arial" w:eastAsia="Times New Roman" w:hAnsi="Arial" w:cs="Arial"/>
          <w:lang w:val="fr-FR" w:eastAsia="ar-SA" w:bidi="ar-SA"/>
        </w:rPr>
        <w:t xml:space="preserve"> 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>– 1 point</w:t>
      </w:r>
    </w:p>
    <w:p w14:paraId="70484F2D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A. Le 1er janvier</w:t>
      </w:r>
    </w:p>
    <w:p w14:paraId="211271DA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B. Le 1er mai</w:t>
      </w:r>
    </w:p>
    <w:p w14:paraId="5BA67F73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C. Le 14 juillet</w:t>
      </w:r>
    </w:p>
    <w:p w14:paraId="1D745504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D. Le 25 décembre</w:t>
      </w:r>
    </w:p>
    <w:p w14:paraId="12EE460F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29E28389" w14:textId="6EEB76B4" w:rsidR="009442AF" w:rsidRPr="00A8226B" w:rsidRDefault="00B14562" w:rsidP="00F9393A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1c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>. Complétez les phrases suivantes avec les bons mots– 4 points</w:t>
      </w:r>
    </w:p>
    <w:p w14:paraId="71DCF289" w14:textId="42450A91" w:rsidR="009442AF" w:rsidRPr="00A8226B" w:rsidRDefault="00EE3C53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i.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 Le ______ est célébré le 1er janvier.</w:t>
      </w:r>
    </w:p>
    <w:p w14:paraId="445174D2" w14:textId="1B2482FB" w:rsidR="009442AF" w:rsidRPr="00A8226B" w:rsidRDefault="00EE3C53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ii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>. Le ______ de Pâques est célébré en mars ou avril.</w:t>
      </w:r>
    </w:p>
    <w:p w14:paraId="03FB6A4B" w14:textId="5B2023D5" w:rsidR="009442AF" w:rsidRPr="00A8226B" w:rsidRDefault="00EE3C53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iii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. L'______ est célébré </w:t>
      </w:r>
      <w:r w:rsidR="00F9393A" w:rsidRPr="00A8226B">
        <w:rPr>
          <w:rFonts w:ascii="Arial" w:eastAsia="Times New Roman" w:hAnsi="Arial" w:cs="Arial"/>
          <w:lang w:val="fr-FR" w:eastAsia="ar-SA" w:bidi="ar-SA"/>
        </w:rPr>
        <w:t>en mi-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>août.</w:t>
      </w:r>
    </w:p>
    <w:p w14:paraId="62821A56" w14:textId="3E95B111" w:rsidR="009442AF" w:rsidRPr="00A8226B" w:rsidRDefault="00EE3C53" w:rsidP="00F9393A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iii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>. La ______ est célébrée le 1er novembre.</w:t>
      </w:r>
    </w:p>
    <w:p w14:paraId="22FC4E7F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13B2C911" w14:textId="2909B7CE" w:rsidR="009442AF" w:rsidRDefault="00EE3C53" w:rsidP="00F9393A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1d</w:t>
      </w:r>
      <w:r w:rsidR="009442AF" w:rsidRPr="00A8226B">
        <w:rPr>
          <w:rFonts w:ascii="Arial" w:eastAsia="Times New Roman" w:hAnsi="Arial" w:cs="Arial" w:hint="eastAsia"/>
          <w:lang w:val="fr-FR" w:eastAsia="ar-SA" w:bidi="ar-SA"/>
        </w:rPr>
        <w:t xml:space="preserve">. Dites si les phrases suivantes sont Vraies ou Fausses. Cochez (√) la bonne réponse, puis justifiez votre réponse en citant des mots du </w:t>
      </w:r>
      <w:proofErr w:type="gramStart"/>
      <w:r w:rsidR="009442AF" w:rsidRPr="00A8226B">
        <w:rPr>
          <w:rFonts w:ascii="Arial" w:eastAsia="Times New Roman" w:hAnsi="Arial" w:cs="Arial" w:hint="eastAsia"/>
          <w:lang w:val="fr-FR" w:eastAsia="ar-SA" w:bidi="ar-SA"/>
        </w:rPr>
        <w:t>texte.–</w:t>
      </w:r>
      <w:proofErr w:type="gramEnd"/>
      <w:r w:rsidR="009442AF" w:rsidRPr="00A8226B">
        <w:rPr>
          <w:rFonts w:ascii="Arial" w:eastAsia="Times New Roman" w:hAnsi="Arial" w:cs="Arial" w:hint="eastAsia"/>
          <w:lang w:val="fr-FR" w:eastAsia="ar-SA" w:bidi="ar-SA"/>
        </w:rPr>
        <w:t xml:space="preserve"> 3 points</w:t>
      </w:r>
    </w:p>
    <w:p w14:paraId="061C6F2A" w14:textId="77777777" w:rsidR="00C80061" w:rsidRPr="00A8226B" w:rsidRDefault="00C80061" w:rsidP="00F9393A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61F87F5B" w14:textId="0C5B9D8A" w:rsidR="009442AF" w:rsidRPr="00A8226B" w:rsidRDefault="00EE3C53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i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) La fête de Pâques a toujours lieu à la même date. 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ab/>
      </w:r>
      <w:r w:rsidR="009442AF" w:rsidRPr="00A8226B">
        <w:rPr>
          <w:rFonts w:ascii="Arial" w:eastAsia="Times New Roman" w:hAnsi="Arial" w:cs="Arial"/>
          <w:lang w:val="fr-FR" w:eastAsia="ar-SA" w:bidi="ar-SA"/>
        </w:rPr>
        <w:tab/>
        <w:t xml:space="preserve">Vrai </w:t>
      </w:r>
      <w:proofErr w:type="gramStart"/>
      <w:r w:rsidR="009442AF" w:rsidRPr="00A8226B">
        <w:rPr>
          <w:rFonts w:ascii="Arial" w:eastAsia="Times New Roman" w:hAnsi="Arial" w:cs="Arial"/>
          <w:lang w:val="fr-FR" w:eastAsia="ar-SA" w:bidi="ar-SA"/>
        </w:rPr>
        <w:t>[  ]</w:t>
      </w:r>
      <w:proofErr w:type="gramEnd"/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  Faux </w:t>
      </w:r>
      <w:proofErr w:type="gramStart"/>
      <w:r w:rsidR="009442AF" w:rsidRPr="00A8226B">
        <w:rPr>
          <w:rFonts w:ascii="Arial" w:eastAsia="Times New Roman" w:hAnsi="Arial" w:cs="Arial"/>
          <w:lang w:val="fr-FR" w:eastAsia="ar-SA" w:bidi="ar-SA"/>
        </w:rPr>
        <w:t>[  ]</w:t>
      </w:r>
      <w:proofErr w:type="gramEnd"/>
    </w:p>
    <w:p w14:paraId="5646B455" w14:textId="75EC8FA0" w:rsidR="00F9393A" w:rsidRPr="00A8226B" w:rsidRDefault="009442AF" w:rsidP="00EE3C53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Justification : ___________________________________________</w:t>
      </w:r>
    </w:p>
    <w:p w14:paraId="0F4EE8FC" w14:textId="77777777" w:rsidR="00EE3C53" w:rsidRDefault="00EE3C53" w:rsidP="00EE3C53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5D967024" w14:textId="77777777" w:rsidR="00C80061" w:rsidRPr="00A8226B" w:rsidRDefault="00C80061" w:rsidP="00EE3C53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0A651E5F" w14:textId="453DEFAC" w:rsidR="009442AF" w:rsidRPr="00A8226B" w:rsidRDefault="00EE3C53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lastRenderedPageBreak/>
        <w:t>ii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) </w:t>
      </w:r>
      <w:r w:rsidR="00F9393A" w:rsidRPr="00A8226B">
        <w:rPr>
          <w:rFonts w:ascii="Arial" w:eastAsia="Times New Roman" w:hAnsi="Arial" w:cs="Arial"/>
          <w:lang w:val="fr-FR" w:eastAsia="ar-SA" w:bidi="ar-SA"/>
        </w:rPr>
        <w:t>On travaille pour la Fête du travail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. 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ab/>
      </w:r>
      <w:r w:rsidR="009442AF" w:rsidRPr="00A8226B">
        <w:rPr>
          <w:rFonts w:ascii="Arial" w:eastAsia="Times New Roman" w:hAnsi="Arial" w:cs="Arial"/>
          <w:lang w:val="fr-FR" w:eastAsia="ar-SA" w:bidi="ar-SA"/>
        </w:rPr>
        <w:tab/>
      </w:r>
      <w:r w:rsidR="00F9393A" w:rsidRPr="00A8226B">
        <w:rPr>
          <w:rFonts w:ascii="Arial" w:eastAsia="Times New Roman" w:hAnsi="Arial" w:cs="Arial"/>
          <w:lang w:val="fr-FR" w:eastAsia="ar-SA" w:bidi="ar-SA"/>
        </w:rPr>
        <w:tab/>
      </w:r>
      <w:r w:rsidR="00F9393A" w:rsidRPr="00A8226B">
        <w:rPr>
          <w:rFonts w:ascii="Arial" w:eastAsia="Times New Roman" w:hAnsi="Arial" w:cs="Arial"/>
          <w:lang w:val="fr-FR" w:eastAsia="ar-SA" w:bidi="ar-SA"/>
        </w:rPr>
        <w:tab/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Vrai </w:t>
      </w:r>
      <w:proofErr w:type="gramStart"/>
      <w:r w:rsidR="009442AF" w:rsidRPr="00A8226B">
        <w:rPr>
          <w:rFonts w:ascii="Arial" w:eastAsia="Times New Roman" w:hAnsi="Arial" w:cs="Arial"/>
          <w:lang w:val="fr-FR" w:eastAsia="ar-SA" w:bidi="ar-SA"/>
        </w:rPr>
        <w:t>[  ]</w:t>
      </w:r>
      <w:proofErr w:type="gramEnd"/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  Faux </w:t>
      </w:r>
      <w:proofErr w:type="gramStart"/>
      <w:r w:rsidR="009442AF" w:rsidRPr="00A8226B">
        <w:rPr>
          <w:rFonts w:ascii="Arial" w:eastAsia="Times New Roman" w:hAnsi="Arial" w:cs="Arial"/>
          <w:lang w:val="fr-FR" w:eastAsia="ar-SA" w:bidi="ar-SA"/>
        </w:rPr>
        <w:t>[  ]</w:t>
      </w:r>
      <w:proofErr w:type="gramEnd"/>
    </w:p>
    <w:p w14:paraId="644ACABF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 xml:space="preserve">   Justification : ___________________________________________</w:t>
      </w:r>
    </w:p>
    <w:p w14:paraId="2450EFFC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50134DEB" w14:textId="40A11962" w:rsidR="009442AF" w:rsidRPr="00A8226B" w:rsidRDefault="00EE3C53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iii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>) Noël est une fête religieuse chrétienne.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ab/>
      </w:r>
      <w:r w:rsidR="009442AF" w:rsidRPr="00A8226B">
        <w:rPr>
          <w:rFonts w:ascii="Arial" w:eastAsia="Times New Roman" w:hAnsi="Arial" w:cs="Arial"/>
          <w:lang w:val="fr-FR" w:eastAsia="ar-SA" w:bidi="ar-SA"/>
        </w:rPr>
        <w:tab/>
      </w:r>
      <w:r w:rsidR="009442AF" w:rsidRPr="00A8226B">
        <w:rPr>
          <w:rFonts w:ascii="Arial" w:eastAsia="Times New Roman" w:hAnsi="Arial" w:cs="Arial"/>
          <w:lang w:val="fr-FR" w:eastAsia="ar-SA" w:bidi="ar-SA"/>
        </w:rPr>
        <w:tab/>
      </w:r>
      <w:r w:rsidR="009442AF" w:rsidRPr="00A8226B">
        <w:rPr>
          <w:rFonts w:ascii="Arial" w:eastAsia="Times New Roman" w:hAnsi="Arial" w:cs="Arial"/>
          <w:lang w:val="fr-FR" w:eastAsia="ar-SA" w:bidi="ar-SA"/>
        </w:rPr>
        <w:tab/>
        <w:t xml:space="preserve">Vrai </w:t>
      </w:r>
      <w:proofErr w:type="gramStart"/>
      <w:r w:rsidR="009442AF" w:rsidRPr="00A8226B">
        <w:rPr>
          <w:rFonts w:ascii="Arial" w:eastAsia="Times New Roman" w:hAnsi="Arial" w:cs="Arial"/>
          <w:lang w:val="fr-FR" w:eastAsia="ar-SA" w:bidi="ar-SA"/>
        </w:rPr>
        <w:t>[  ]</w:t>
      </w:r>
      <w:proofErr w:type="gramEnd"/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  Faux </w:t>
      </w:r>
      <w:proofErr w:type="gramStart"/>
      <w:r w:rsidR="009442AF" w:rsidRPr="00A8226B">
        <w:rPr>
          <w:rFonts w:ascii="Arial" w:eastAsia="Times New Roman" w:hAnsi="Arial" w:cs="Arial"/>
          <w:lang w:val="fr-FR" w:eastAsia="ar-SA" w:bidi="ar-SA"/>
        </w:rPr>
        <w:t>[  ]</w:t>
      </w:r>
      <w:proofErr w:type="gramEnd"/>
    </w:p>
    <w:p w14:paraId="31679BE7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 xml:space="preserve">   Justification : ___________________________________________</w:t>
      </w:r>
    </w:p>
    <w:p w14:paraId="6ED4A842" w14:textId="77777777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346D7BC5" w14:textId="5B32E97B" w:rsidR="009442AF" w:rsidRPr="00A8226B" w:rsidRDefault="00EE3C53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1e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. Mentionnez trois jours fériés liés à l'histoire de la </w:t>
      </w:r>
      <w:r w:rsidR="00F9393A" w:rsidRPr="00A8226B">
        <w:rPr>
          <w:rFonts w:ascii="Arial" w:eastAsia="Times New Roman" w:hAnsi="Arial" w:cs="Arial"/>
          <w:lang w:val="fr-FR" w:eastAsia="ar-SA" w:bidi="ar-SA"/>
        </w:rPr>
        <w:t>France et dites comment ces fêtes sont liés à l’histoire de la France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>. – 3 points</w:t>
      </w:r>
    </w:p>
    <w:p w14:paraId="67320ACF" w14:textId="75CB54B2" w:rsidR="009442AF" w:rsidRPr="00A8226B" w:rsidRDefault="00EE3C53" w:rsidP="00F9393A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i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. </w:t>
      </w:r>
      <w:r w:rsidR="00F9393A" w:rsidRPr="00A8226B">
        <w:rPr>
          <w:rFonts w:ascii="Arial" w:eastAsia="Times New Roman" w:hAnsi="Arial" w:cs="Arial"/>
          <w:lang w:val="fr-FR" w:eastAsia="ar-SA" w:bidi="ar-SA"/>
        </w:rPr>
        <w:t>_______________________________________________________________________</w:t>
      </w:r>
    </w:p>
    <w:p w14:paraId="23F3C263" w14:textId="2C963E49" w:rsidR="000E6C95" w:rsidRPr="00A8226B" w:rsidRDefault="00EE3C53" w:rsidP="000E6C95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ii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. </w:t>
      </w:r>
      <w:r w:rsidR="000E6C95" w:rsidRPr="00A8226B">
        <w:rPr>
          <w:rFonts w:ascii="Arial" w:eastAsia="Times New Roman" w:hAnsi="Arial" w:cs="Arial"/>
          <w:lang w:val="fr-FR" w:eastAsia="ar-SA" w:bidi="ar-SA"/>
        </w:rPr>
        <w:t>_______________________________________________________________________</w:t>
      </w:r>
    </w:p>
    <w:p w14:paraId="7343FCAA" w14:textId="3B4AFFF1" w:rsidR="000E6C95" w:rsidRPr="00A8226B" w:rsidRDefault="00EE3C53" w:rsidP="000E6C95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iii</w:t>
      </w:r>
      <w:r w:rsidR="009442AF" w:rsidRPr="00A8226B">
        <w:rPr>
          <w:rFonts w:ascii="Arial" w:eastAsia="Times New Roman" w:hAnsi="Arial" w:cs="Arial"/>
          <w:lang w:val="fr-FR" w:eastAsia="ar-SA" w:bidi="ar-SA"/>
        </w:rPr>
        <w:t xml:space="preserve">. </w:t>
      </w:r>
      <w:r w:rsidR="000E6C95" w:rsidRPr="00A8226B">
        <w:rPr>
          <w:rFonts w:ascii="Arial" w:eastAsia="Times New Roman" w:hAnsi="Arial" w:cs="Arial"/>
          <w:lang w:val="fr-FR" w:eastAsia="ar-SA" w:bidi="ar-SA"/>
        </w:rPr>
        <w:t>_______________________________________________________________________</w:t>
      </w:r>
    </w:p>
    <w:p w14:paraId="16D1B9E7" w14:textId="1241031E" w:rsidR="009442AF" w:rsidRPr="00A8226B" w:rsidRDefault="009442AF" w:rsidP="009442AF">
      <w:pPr>
        <w:pStyle w:val="Standard"/>
        <w:autoSpaceDE w:val="0"/>
        <w:spacing w:line="48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7EB5161C" w14:textId="226F49BD" w:rsidR="00436679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2a</w:t>
      </w:r>
      <w:r w:rsidR="00436679" w:rsidRPr="00A8226B">
        <w:rPr>
          <w:rFonts w:ascii="Arial" w:hAnsi="Arial" w:cs="Arial"/>
          <w:lang w:val="fr-FR"/>
        </w:rPr>
        <w:t xml:space="preserve">. Quel est le format de ce document ? </w:t>
      </w:r>
      <w:r w:rsidRPr="00A8226B">
        <w:rPr>
          <w:rFonts w:ascii="Arial" w:hAnsi="Arial" w:cs="Arial"/>
          <w:lang w:val="fr-FR"/>
        </w:rPr>
        <w:t xml:space="preserve"> -</w:t>
      </w:r>
      <w:r w:rsidR="00436679" w:rsidRPr="00A8226B">
        <w:rPr>
          <w:rFonts w:ascii="Arial" w:hAnsi="Arial" w:cs="Arial"/>
          <w:lang w:val="fr-FR"/>
        </w:rPr>
        <w:t xml:space="preserve"> 2 pts</w:t>
      </w:r>
    </w:p>
    <w:p w14:paraId="041E2B82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1477CD1B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A. Un calendrier</w:t>
      </w:r>
    </w:p>
    <w:p w14:paraId="53044519" w14:textId="71609B6A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 xml:space="preserve">B. Une </w:t>
      </w:r>
      <w:r w:rsidR="00316697" w:rsidRPr="00A8226B">
        <w:rPr>
          <w:rFonts w:ascii="Arial" w:hAnsi="Arial" w:cs="Arial"/>
          <w:lang w:val="fr-FR"/>
        </w:rPr>
        <w:t>infographie</w:t>
      </w:r>
    </w:p>
    <w:p w14:paraId="65DBA413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C. Une page web</w:t>
      </w:r>
    </w:p>
    <w:p w14:paraId="36325E7F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455FEFB3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Justifiez : _________________________________________________</w:t>
      </w:r>
    </w:p>
    <w:p w14:paraId="0C7B7D66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78865D96" w14:textId="2749B4FB" w:rsidR="00436679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2b</w:t>
      </w:r>
      <w:r w:rsidR="00436679" w:rsidRPr="00A8226B">
        <w:rPr>
          <w:rFonts w:ascii="Arial" w:hAnsi="Arial" w:cs="Arial"/>
          <w:lang w:val="fr-FR"/>
        </w:rPr>
        <w:t>. À qui s'adresse principalement ce texte : – 2 pts</w:t>
      </w:r>
    </w:p>
    <w:p w14:paraId="55C131C9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6F9FD43E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A. Aux touristes étrangers</w:t>
      </w:r>
    </w:p>
    <w:p w14:paraId="619E41C3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B. Aux étudiants français</w:t>
      </w:r>
    </w:p>
    <w:p w14:paraId="0F4DBDC5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C. Au grand public</w:t>
      </w:r>
    </w:p>
    <w:p w14:paraId="3475DF92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290EB5F0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Identifiez un exemple pour justifier votre réponse :</w:t>
      </w:r>
    </w:p>
    <w:p w14:paraId="3466801F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_________________________________________________________</w:t>
      </w:r>
    </w:p>
    <w:p w14:paraId="5B4DE71F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56A88380" w14:textId="1D3A32A8" w:rsidR="00436679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2c</w:t>
      </w:r>
      <w:r w:rsidR="00436679" w:rsidRPr="00A8226B">
        <w:rPr>
          <w:rFonts w:ascii="Arial" w:hAnsi="Arial" w:cs="Arial"/>
          <w:lang w:val="fr-FR"/>
        </w:rPr>
        <w:t>. Quel est le but principal de ce texte : – 2 pts</w:t>
      </w:r>
    </w:p>
    <w:p w14:paraId="19C9AD47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69094638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A. Encourager la célébration des fêtes</w:t>
      </w:r>
    </w:p>
    <w:p w14:paraId="23D7D2D9" w14:textId="5872F67F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B</w:t>
      </w:r>
      <w:r w:rsidR="008215FC">
        <w:rPr>
          <w:rFonts w:ascii="Arial" w:hAnsi="Arial" w:cs="Arial"/>
          <w:lang w:val="fr-FR"/>
        </w:rPr>
        <w:t xml:space="preserve">. </w:t>
      </w:r>
      <w:r w:rsidRPr="00A8226B">
        <w:rPr>
          <w:rFonts w:ascii="Arial" w:hAnsi="Arial" w:cs="Arial"/>
          <w:lang w:val="fr-FR"/>
        </w:rPr>
        <w:t>Expliquer les jours fériés en France</w:t>
      </w:r>
    </w:p>
    <w:p w14:paraId="29C09604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C. Donner une opinion sur les traditions françaises</w:t>
      </w:r>
    </w:p>
    <w:p w14:paraId="5C47E05B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D. Promouvoir le tourisme en France</w:t>
      </w:r>
    </w:p>
    <w:p w14:paraId="4C76F925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0B40E479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 xml:space="preserve">Identifiez un exemple pour justifier votre réponse : </w:t>
      </w:r>
    </w:p>
    <w:p w14:paraId="5389BC3D" w14:textId="77777777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_________________________________________________________</w:t>
      </w:r>
    </w:p>
    <w:p w14:paraId="66075889" w14:textId="6AED6F4E" w:rsidR="00436679" w:rsidRPr="00A8226B" w:rsidRDefault="00436679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18706CBF" w14:textId="77777777" w:rsidR="00EE3C53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5ECDCC6C" w14:textId="77777777" w:rsidR="00EE3C53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593403C7" w14:textId="77777777" w:rsidR="00EE3C53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7D6F7247" w14:textId="77777777" w:rsidR="00EE3C53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452A5274" w14:textId="77777777" w:rsidR="00EE3C53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2EB6C8B5" w14:textId="77777777" w:rsidR="00EE3C53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3D6885CC" w14:textId="77777777" w:rsidR="00EE3C53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09429AA2" w14:textId="77777777" w:rsidR="00EE3C53" w:rsidRPr="00A8226B" w:rsidRDefault="00EE3C53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42DC5A95" w14:textId="473E97B9" w:rsidR="00436679" w:rsidRPr="00A8226B" w:rsidRDefault="00EE3C53" w:rsidP="00EE3C53">
      <w:pPr>
        <w:pStyle w:val="Standard"/>
        <w:autoSpaceDE w:val="0"/>
        <w:ind w:left="720"/>
        <w:rPr>
          <w:rFonts w:ascii="Arial" w:hAnsi="Arial" w:cs="Arial"/>
          <w:lang w:val="fr-FR"/>
        </w:rPr>
      </w:pPr>
      <w:r w:rsidRPr="00A8226B">
        <w:rPr>
          <w:rFonts w:ascii="Arial" w:hAnsi="Arial" w:cs="Arial"/>
          <w:lang w:val="fr-FR"/>
        </w:rPr>
        <w:t>2d</w:t>
      </w:r>
      <w:r w:rsidR="00436679" w:rsidRPr="00A8226B">
        <w:rPr>
          <w:rFonts w:ascii="Arial" w:hAnsi="Arial" w:cs="Arial"/>
          <w:lang w:val="fr-FR"/>
        </w:rPr>
        <w:t xml:space="preserve">. </w:t>
      </w:r>
      <w:r w:rsidR="00940D2C">
        <w:rPr>
          <w:rFonts w:ascii="Arial" w:hAnsi="Arial" w:cs="Arial"/>
          <w:lang w:val="fr-FR"/>
        </w:rPr>
        <w:t>Décrivez ce q</w:t>
      </w:r>
      <w:r w:rsidR="00316697" w:rsidRPr="00A8226B">
        <w:rPr>
          <w:rFonts w:ascii="Arial" w:hAnsi="Arial" w:cs="Arial"/>
          <w:lang w:val="fr-FR"/>
        </w:rPr>
        <w:t>ue</w:t>
      </w:r>
      <w:r w:rsidR="00E54776" w:rsidRPr="00A8226B">
        <w:rPr>
          <w:rFonts w:ascii="Arial" w:hAnsi="Arial" w:cs="Arial"/>
          <w:lang w:val="fr-FR"/>
        </w:rPr>
        <w:t xml:space="preserve"> représentent ces images et </w:t>
      </w:r>
      <w:r w:rsidR="00940D2C">
        <w:rPr>
          <w:rFonts w:ascii="Arial" w:hAnsi="Arial" w:cs="Arial"/>
          <w:lang w:val="fr-FR"/>
        </w:rPr>
        <w:t xml:space="preserve">expliquez </w:t>
      </w:r>
      <w:r w:rsidR="00E54776" w:rsidRPr="00A8226B">
        <w:rPr>
          <w:rFonts w:ascii="Arial" w:hAnsi="Arial" w:cs="Arial"/>
          <w:lang w:val="fr-FR"/>
        </w:rPr>
        <w:t>leur</w:t>
      </w:r>
      <w:r w:rsidR="00316697" w:rsidRPr="00A8226B">
        <w:rPr>
          <w:rFonts w:ascii="Arial" w:hAnsi="Arial" w:cs="Arial"/>
          <w:lang w:val="fr-FR"/>
        </w:rPr>
        <w:t xml:space="preserve"> fonction</w:t>
      </w:r>
      <w:r w:rsidR="008215FC">
        <w:rPr>
          <w:rFonts w:ascii="Arial" w:hAnsi="Arial" w:cs="Arial"/>
          <w:lang w:val="fr-FR"/>
        </w:rPr>
        <w:t xml:space="preserve"> </w:t>
      </w:r>
      <w:r w:rsidR="00316697" w:rsidRPr="00A8226B">
        <w:rPr>
          <w:rFonts w:ascii="Arial" w:hAnsi="Arial" w:cs="Arial"/>
          <w:lang w:val="fr-FR"/>
        </w:rPr>
        <w:t xml:space="preserve">? </w:t>
      </w:r>
      <w:r w:rsidR="00436679" w:rsidRPr="00A8226B">
        <w:rPr>
          <w:rFonts w:ascii="Arial" w:hAnsi="Arial" w:cs="Arial"/>
          <w:lang w:val="fr-FR"/>
        </w:rPr>
        <w:t>Expliquez</w:t>
      </w:r>
      <w:r w:rsidRPr="00A8226B">
        <w:rPr>
          <w:rFonts w:ascii="Arial" w:hAnsi="Arial" w:cs="Arial"/>
          <w:lang w:val="fr-FR"/>
        </w:rPr>
        <w:t xml:space="preserve"> </w:t>
      </w:r>
      <w:r w:rsidR="00436679" w:rsidRPr="00A8226B">
        <w:rPr>
          <w:rFonts w:ascii="Arial" w:hAnsi="Arial" w:cs="Arial"/>
          <w:lang w:val="fr-FR"/>
        </w:rPr>
        <w:t>– 4 pts</w:t>
      </w:r>
    </w:p>
    <w:p w14:paraId="599ECF23" w14:textId="6BF6F25B" w:rsidR="00E54776" w:rsidRPr="00A8226B" w:rsidRDefault="00E54776" w:rsidP="00EE3C53">
      <w:pPr>
        <w:pStyle w:val="Standard"/>
        <w:autoSpaceDE w:val="0"/>
        <w:ind w:left="360"/>
        <w:rPr>
          <w:rFonts w:ascii="Arial" w:hAnsi="Arial" w:cs="Arial"/>
          <w:lang w:val="fr-FR"/>
        </w:rPr>
      </w:pPr>
    </w:p>
    <w:p w14:paraId="40A65457" w14:textId="007A7505" w:rsidR="00E54776" w:rsidRPr="00A8226B" w:rsidRDefault="00940D2C" w:rsidP="00EE3C53">
      <w:pPr>
        <w:pStyle w:val="Standard"/>
        <w:autoSpaceDE w:val="0"/>
        <w:ind w:left="360"/>
        <w:rPr>
          <w:rFonts w:ascii="Arial" w:hAnsi="Arial" w:cs="Arial"/>
          <w:b/>
          <w:bCs/>
          <w:lang w:val="fr-FR"/>
        </w:rPr>
      </w:pPr>
      <w:r w:rsidRPr="00A8226B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832320" behindDoc="1" locked="0" layoutInCell="1" allowOverlap="1" wp14:anchorId="079A62DC" wp14:editId="4C4A228F">
            <wp:simplePos x="0" y="0"/>
            <wp:positionH relativeFrom="column">
              <wp:posOffset>89535</wp:posOffset>
            </wp:positionH>
            <wp:positionV relativeFrom="paragraph">
              <wp:posOffset>297815</wp:posOffset>
            </wp:positionV>
            <wp:extent cx="6836410" cy="616585"/>
            <wp:effectExtent l="0" t="0" r="0" b="5715"/>
            <wp:wrapTight wrapText="bothSides">
              <wp:wrapPolygon edited="0">
                <wp:start x="0" y="0"/>
                <wp:lineTo x="0" y="21355"/>
                <wp:lineTo x="21548" y="21355"/>
                <wp:lineTo x="21548" y="0"/>
                <wp:lineTo x="0" y="0"/>
              </wp:wrapPolygon>
            </wp:wrapTight>
            <wp:docPr id="495637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37627" name="Picture 4956376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C53" w:rsidRPr="00A8226B">
        <w:rPr>
          <w:rFonts w:ascii="Arial" w:hAnsi="Arial" w:cs="Arial"/>
          <w:b/>
          <w:bCs/>
          <w:lang w:val="fr-FR"/>
        </w:rPr>
        <w:t>Image 1</w:t>
      </w:r>
    </w:p>
    <w:p w14:paraId="43DD045A" w14:textId="77777777" w:rsidR="00940D2C" w:rsidRDefault="00940D2C" w:rsidP="00EE3C53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3645AC43" w14:textId="1CDC20A4" w:rsidR="00940D2C" w:rsidRDefault="00940D2C" w:rsidP="00EE3C53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lang w:val="fr-FR" w:eastAsia="ar-SA" w:bidi="ar-SA"/>
        </w:rPr>
      </w:pPr>
      <w:r>
        <w:rPr>
          <w:rFonts w:ascii="Arial" w:eastAsia="Times New Roman" w:hAnsi="Arial" w:cs="Arial"/>
          <w:lang w:val="fr-FR" w:eastAsia="ar-SA" w:bidi="ar-SA"/>
        </w:rPr>
        <w:t>Description</w:t>
      </w:r>
    </w:p>
    <w:p w14:paraId="6342A9A3" w14:textId="565FDA47" w:rsidR="00E54776" w:rsidRPr="00A8226B" w:rsidRDefault="00E54776" w:rsidP="00EE3C53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_______________________________________________________________________</w:t>
      </w:r>
    </w:p>
    <w:p w14:paraId="7FBA8E80" w14:textId="77777777" w:rsidR="00940D2C" w:rsidRDefault="00940D2C" w:rsidP="00EE3C53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734652EE" w14:textId="77777777" w:rsidR="00940D2C" w:rsidRDefault="00940D2C" w:rsidP="00EE3C53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lang w:val="fr-FR" w:eastAsia="ar-SA" w:bidi="ar-SA"/>
        </w:rPr>
      </w:pPr>
      <w:r>
        <w:rPr>
          <w:rFonts w:ascii="Arial" w:eastAsia="Times New Roman" w:hAnsi="Arial" w:cs="Arial"/>
          <w:lang w:val="fr-FR" w:eastAsia="ar-SA" w:bidi="ar-SA"/>
        </w:rPr>
        <w:t>Fonction</w:t>
      </w:r>
    </w:p>
    <w:p w14:paraId="46CA253A" w14:textId="42B9F705" w:rsidR="00E54776" w:rsidRPr="00A8226B" w:rsidRDefault="00E54776" w:rsidP="00EE3C53">
      <w:pPr>
        <w:pStyle w:val="Standard"/>
        <w:autoSpaceDE w:val="0"/>
        <w:spacing w:line="360" w:lineRule="auto"/>
        <w:ind w:left="360"/>
        <w:rPr>
          <w:rFonts w:ascii="Arial" w:hAnsi="Arial" w:cs="Arial"/>
          <w:lang w:val="fr-FR"/>
        </w:rPr>
      </w:pPr>
      <w:r w:rsidRPr="00A8226B">
        <w:rPr>
          <w:rFonts w:ascii="Arial" w:eastAsia="Times New Roman" w:hAnsi="Arial" w:cs="Arial"/>
          <w:lang w:val="fr-FR" w:eastAsia="ar-SA" w:bidi="ar-SA"/>
        </w:rPr>
        <w:t>_______________________________________________________________________</w:t>
      </w:r>
    </w:p>
    <w:p w14:paraId="77F65DBB" w14:textId="5E9BCEAB" w:rsidR="00E54776" w:rsidRPr="00A8226B" w:rsidRDefault="00E54776" w:rsidP="00E54776">
      <w:pPr>
        <w:pStyle w:val="Standard"/>
        <w:autoSpaceDE w:val="0"/>
        <w:spacing w:line="360" w:lineRule="auto"/>
        <w:ind w:left="360"/>
        <w:jc w:val="right"/>
        <w:rPr>
          <w:rFonts w:ascii="Arial" w:hAnsi="Arial" w:cs="Arial"/>
          <w:lang w:val="fr-FR"/>
        </w:rPr>
      </w:pPr>
    </w:p>
    <w:p w14:paraId="111B6CCC" w14:textId="59013220" w:rsidR="00EE3C53" w:rsidRPr="00A8226B" w:rsidRDefault="00EE3C53" w:rsidP="00EE3C53">
      <w:pPr>
        <w:pStyle w:val="Standard"/>
        <w:autoSpaceDE w:val="0"/>
        <w:spacing w:line="360" w:lineRule="auto"/>
        <w:ind w:left="360"/>
        <w:rPr>
          <w:rFonts w:ascii="Arial" w:hAnsi="Arial" w:cs="Arial"/>
          <w:b/>
          <w:bCs/>
          <w:lang w:val="fr-FR"/>
        </w:rPr>
      </w:pPr>
      <w:r w:rsidRPr="00A8226B">
        <w:rPr>
          <w:rFonts w:ascii="Arial" w:hAnsi="Arial" w:cs="Arial"/>
          <w:b/>
          <w:bCs/>
          <w:lang w:val="fr-FR"/>
        </w:rPr>
        <w:t>Image 2</w:t>
      </w:r>
    </w:p>
    <w:p w14:paraId="6E73F36A" w14:textId="7F1B24EC" w:rsidR="00E54776" w:rsidRPr="00940D2C" w:rsidRDefault="00EE3C53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  <w:r w:rsidRPr="00A8226B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833344" behindDoc="0" locked="0" layoutInCell="1" allowOverlap="1" wp14:anchorId="4A314DA4" wp14:editId="12F7343E">
            <wp:simplePos x="0" y="0"/>
            <wp:positionH relativeFrom="column">
              <wp:posOffset>1997503</wp:posOffset>
            </wp:positionH>
            <wp:positionV relativeFrom="paragraph">
              <wp:posOffset>34290</wp:posOffset>
            </wp:positionV>
            <wp:extent cx="2316480" cy="1110615"/>
            <wp:effectExtent l="88900" t="63500" r="83820" b="95885"/>
            <wp:wrapThrough wrapText="bothSides">
              <wp:wrapPolygon edited="0">
                <wp:start x="-474" y="-1235"/>
                <wp:lineTo x="-829" y="-741"/>
                <wp:lineTo x="-829" y="21489"/>
                <wp:lineTo x="-474" y="23218"/>
                <wp:lineTo x="21908" y="23218"/>
                <wp:lineTo x="22263" y="19266"/>
                <wp:lineTo x="22263" y="3211"/>
                <wp:lineTo x="21908" y="-494"/>
                <wp:lineTo x="21908" y="-1235"/>
                <wp:lineTo x="-474" y="-1235"/>
              </wp:wrapPolygon>
            </wp:wrapThrough>
            <wp:docPr id="2314964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96466" name="Picture 2314964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110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42748" w14:textId="77777777" w:rsidR="00E54776" w:rsidRPr="00940D2C" w:rsidRDefault="00E54776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3ACEC369" w14:textId="77777777" w:rsidR="00E54776" w:rsidRDefault="00E54776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77B603CF" w14:textId="77777777" w:rsidR="00940D2C" w:rsidRPr="00940D2C" w:rsidRDefault="00940D2C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7FF5A8C1" w14:textId="77777777" w:rsidR="00E54776" w:rsidRPr="00940D2C" w:rsidRDefault="00E54776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4F73883B" w14:textId="77777777" w:rsidR="00940D2C" w:rsidRDefault="00940D2C" w:rsidP="00940D2C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lang w:val="fr-FR" w:eastAsia="ar-SA" w:bidi="ar-SA"/>
        </w:rPr>
      </w:pPr>
      <w:r>
        <w:rPr>
          <w:rFonts w:ascii="Arial" w:eastAsia="Times New Roman" w:hAnsi="Arial" w:cs="Arial"/>
          <w:lang w:val="fr-FR" w:eastAsia="ar-SA" w:bidi="ar-SA"/>
        </w:rPr>
        <w:t>Description</w:t>
      </w:r>
    </w:p>
    <w:p w14:paraId="1E3E1FCB" w14:textId="77777777" w:rsidR="00940D2C" w:rsidRPr="00A8226B" w:rsidRDefault="00940D2C" w:rsidP="00940D2C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lang w:val="fr-FR" w:eastAsia="ar-SA" w:bidi="ar-SA"/>
        </w:rPr>
      </w:pPr>
      <w:r w:rsidRPr="00A8226B">
        <w:rPr>
          <w:rFonts w:ascii="Arial" w:eastAsia="Times New Roman" w:hAnsi="Arial" w:cs="Arial"/>
          <w:lang w:val="fr-FR" w:eastAsia="ar-SA" w:bidi="ar-SA"/>
        </w:rPr>
        <w:t>_______________________________________________________________________</w:t>
      </w:r>
    </w:p>
    <w:p w14:paraId="505678D9" w14:textId="77777777" w:rsidR="00940D2C" w:rsidRDefault="00940D2C" w:rsidP="00940D2C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lang w:val="fr-FR" w:eastAsia="ar-SA" w:bidi="ar-SA"/>
        </w:rPr>
      </w:pPr>
    </w:p>
    <w:p w14:paraId="20670F53" w14:textId="77777777" w:rsidR="00940D2C" w:rsidRDefault="00940D2C" w:rsidP="00940D2C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lang w:val="fr-FR" w:eastAsia="ar-SA" w:bidi="ar-SA"/>
        </w:rPr>
      </w:pPr>
      <w:r>
        <w:rPr>
          <w:rFonts w:ascii="Arial" w:eastAsia="Times New Roman" w:hAnsi="Arial" w:cs="Arial"/>
          <w:lang w:val="fr-FR" w:eastAsia="ar-SA" w:bidi="ar-SA"/>
        </w:rPr>
        <w:t>Fonction</w:t>
      </w:r>
    </w:p>
    <w:p w14:paraId="2CC3AB9C" w14:textId="77777777" w:rsidR="00940D2C" w:rsidRPr="00A8226B" w:rsidRDefault="00940D2C" w:rsidP="00940D2C">
      <w:pPr>
        <w:pStyle w:val="Standard"/>
        <w:autoSpaceDE w:val="0"/>
        <w:spacing w:line="360" w:lineRule="auto"/>
        <w:ind w:left="360"/>
        <w:rPr>
          <w:rFonts w:ascii="Arial" w:hAnsi="Arial" w:cs="Arial"/>
          <w:lang w:val="fr-FR"/>
        </w:rPr>
      </w:pPr>
      <w:r w:rsidRPr="00A8226B">
        <w:rPr>
          <w:rFonts w:ascii="Arial" w:eastAsia="Times New Roman" w:hAnsi="Arial" w:cs="Arial"/>
          <w:lang w:val="fr-FR" w:eastAsia="ar-SA" w:bidi="ar-SA"/>
        </w:rPr>
        <w:t>_______________________________________________________________________</w:t>
      </w:r>
    </w:p>
    <w:p w14:paraId="5C9E37B1" w14:textId="77777777" w:rsidR="00E54776" w:rsidRPr="00940D2C" w:rsidRDefault="00E54776" w:rsidP="007D592E">
      <w:pPr>
        <w:pStyle w:val="Standard"/>
        <w:autoSpaceDE w:val="0"/>
        <w:spacing w:line="360" w:lineRule="auto"/>
        <w:ind w:left="360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6373C338" w14:textId="77777777" w:rsidR="00E54776" w:rsidRDefault="00E54776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4A1CAA84" w14:textId="77777777" w:rsidR="00B6511E" w:rsidRDefault="00B6511E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7B881017" w14:textId="77777777" w:rsidR="00B6511E" w:rsidRDefault="00B6511E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4289BB40" w14:textId="77777777" w:rsidR="00B6511E" w:rsidRDefault="00B6511E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3613E7DA" w14:textId="77777777" w:rsidR="00B6511E" w:rsidRDefault="00B6511E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3B084BE2" w14:textId="77777777" w:rsidR="00B6511E" w:rsidRDefault="00B6511E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588E6936" w14:textId="77777777" w:rsidR="00B6511E" w:rsidRDefault="00B6511E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139E0C99" w14:textId="77777777" w:rsidR="00B6511E" w:rsidRDefault="00B6511E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49A0A838" w14:textId="77777777" w:rsidR="00B6511E" w:rsidRDefault="00B6511E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5A6DBECA" w14:textId="77777777" w:rsidR="00B6511E" w:rsidRPr="00940D2C" w:rsidRDefault="00B6511E" w:rsidP="00E54776">
      <w:pPr>
        <w:pStyle w:val="Standard"/>
        <w:autoSpaceDE w:val="0"/>
        <w:spacing w:line="36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</w:p>
    <w:p w14:paraId="207DFECB" w14:textId="67E8F004" w:rsidR="00EE2A20" w:rsidRPr="00A8226B" w:rsidRDefault="00EE3C53" w:rsidP="00EE3C53">
      <w:pPr>
        <w:widowControl/>
        <w:suppressAutoHyphens w:val="0"/>
        <w:autoSpaceDN/>
        <w:spacing w:line="360" w:lineRule="auto"/>
        <w:ind w:left="720"/>
        <w:textAlignment w:val="auto"/>
        <w:rPr>
          <w:rFonts w:ascii="Arial" w:eastAsia="Calibri" w:hAnsi="Arial" w:cs="Arial"/>
          <w:lang w:val="fr-FR"/>
        </w:rPr>
      </w:pPr>
      <w:r w:rsidRPr="00A8226B">
        <w:rPr>
          <w:rFonts w:ascii="Arial" w:eastAsia="Calibri" w:hAnsi="Arial" w:cs="Arial"/>
          <w:lang w:val="fr-FR"/>
        </w:rPr>
        <w:t xml:space="preserve">3a. </w:t>
      </w:r>
      <w:r w:rsidR="00EE2A20" w:rsidRPr="00A8226B">
        <w:rPr>
          <w:rFonts w:ascii="Arial" w:eastAsia="Calibri" w:hAnsi="Arial" w:cs="Arial"/>
          <w:lang w:val="fr-FR"/>
        </w:rPr>
        <w:t>Que</w:t>
      </w:r>
      <w:r w:rsidR="00D76D34" w:rsidRPr="00A8226B">
        <w:rPr>
          <w:rFonts w:ascii="Arial" w:eastAsia="Calibri" w:hAnsi="Arial" w:cs="Arial"/>
          <w:lang w:val="fr-FR"/>
        </w:rPr>
        <w:t>lles fêtes</w:t>
      </w:r>
      <w:r w:rsidR="00EE2A20" w:rsidRPr="00A8226B">
        <w:rPr>
          <w:rFonts w:ascii="Arial" w:eastAsia="Calibri" w:hAnsi="Arial" w:cs="Arial"/>
          <w:lang w:val="fr-FR"/>
        </w:rPr>
        <w:t xml:space="preserve"> représente</w:t>
      </w:r>
      <w:r w:rsidR="00D76D34" w:rsidRPr="00A8226B">
        <w:rPr>
          <w:rFonts w:ascii="Arial" w:eastAsia="Calibri" w:hAnsi="Arial" w:cs="Arial"/>
          <w:lang w:val="fr-FR"/>
        </w:rPr>
        <w:t>nt</w:t>
      </w:r>
      <w:r w:rsidR="00EE2A20" w:rsidRPr="00A8226B">
        <w:rPr>
          <w:rFonts w:ascii="Arial" w:eastAsia="Calibri" w:hAnsi="Arial" w:cs="Arial"/>
          <w:lang w:val="fr-FR"/>
        </w:rPr>
        <w:t xml:space="preserve"> les images suivantes ?</w:t>
      </w:r>
      <w:r w:rsidR="00B6511E">
        <w:rPr>
          <w:rFonts w:ascii="Arial" w:eastAsia="Calibri" w:hAnsi="Arial" w:cs="Arial"/>
          <w:lang w:val="fr-FR"/>
        </w:rPr>
        <w:t xml:space="preserve"> </w:t>
      </w:r>
      <w:proofErr w:type="gramStart"/>
      <w:r w:rsidR="00EE2A20" w:rsidRPr="00A8226B">
        <w:rPr>
          <w:rFonts w:ascii="Arial" w:eastAsia="Calibri" w:hAnsi="Arial" w:cs="Arial"/>
          <w:lang w:val="fr-FR"/>
        </w:rPr>
        <w:t>–</w:t>
      </w:r>
      <w:proofErr w:type="gramEnd"/>
      <w:r w:rsidR="00EE2A20" w:rsidRPr="00A8226B">
        <w:rPr>
          <w:rFonts w:ascii="Arial" w:eastAsia="Calibri" w:hAnsi="Arial" w:cs="Arial"/>
          <w:lang w:val="fr-FR"/>
        </w:rPr>
        <w:t xml:space="preserve"> </w:t>
      </w:r>
      <w:r w:rsidR="00D76D34" w:rsidRPr="00A8226B">
        <w:rPr>
          <w:rFonts w:ascii="Arial" w:eastAsia="Calibri" w:hAnsi="Arial" w:cs="Arial"/>
          <w:lang w:val="fr-FR"/>
        </w:rPr>
        <w:t>2</w:t>
      </w:r>
      <w:r w:rsidR="00EE2A20" w:rsidRPr="00A8226B">
        <w:rPr>
          <w:rFonts w:ascii="Arial" w:eastAsia="Calibri" w:hAnsi="Arial" w:cs="Arial"/>
          <w:lang w:val="fr-FR"/>
        </w:rPr>
        <w:t xml:space="preserve"> points</w:t>
      </w:r>
    </w:p>
    <w:p w14:paraId="1CA4673F" w14:textId="7160A63A" w:rsidR="00EE2A20" w:rsidRPr="00A8226B" w:rsidRDefault="000156F5" w:rsidP="00EE3C53">
      <w:pPr>
        <w:widowControl/>
        <w:suppressAutoHyphens w:val="0"/>
        <w:autoSpaceDN/>
        <w:spacing w:line="360" w:lineRule="auto"/>
        <w:ind w:left="720"/>
        <w:textAlignment w:val="auto"/>
        <w:rPr>
          <w:rFonts w:ascii="Calibri" w:eastAsia="Calibri" w:hAnsi="Calibri" w:cs="Calibri"/>
          <w:sz w:val="28"/>
          <w:szCs w:val="28"/>
          <w:lang w:val="fr-FR"/>
        </w:rPr>
      </w:pPr>
      <w:r w:rsidRPr="00A8226B">
        <w:rPr>
          <w:rFonts w:ascii="Calibri" w:eastAsia="Calibri" w:hAnsi="Calibri" w:cs="Calibri"/>
          <w:b/>
          <w:noProof/>
          <w:sz w:val="28"/>
          <w:szCs w:val="28"/>
          <w:lang w:val="fr-FR"/>
        </w:rPr>
        <w:drawing>
          <wp:anchor distT="0" distB="0" distL="114300" distR="114300" simplePos="0" relativeHeight="251834368" behindDoc="0" locked="0" layoutInCell="1" allowOverlap="1" wp14:anchorId="3627CA35" wp14:editId="21646872">
            <wp:simplePos x="0" y="0"/>
            <wp:positionH relativeFrom="column">
              <wp:posOffset>488023</wp:posOffset>
            </wp:positionH>
            <wp:positionV relativeFrom="paragraph">
              <wp:posOffset>149705</wp:posOffset>
            </wp:positionV>
            <wp:extent cx="2305050" cy="1871345"/>
            <wp:effectExtent l="88900" t="76200" r="82550" b="109855"/>
            <wp:wrapThrough wrapText="bothSides">
              <wp:wrapPolygon edited="0">
                <wp:start x="-476" y="-880"/>
                <wp:lineTo x="-833" y="-586"/>
                <wp:lineTo x="-833" y="21549"/>
                <wp:lineTo x="-476" y="22721"/>
                <wp:lineTo x="21898" y="22721"/>
                <wp:lineTo x="22255" y="20669"/>
                <wp:lineTo x="22255" y="1759"/>
                <wp:lineTo x="21898" y="-440"/>
                <wp:lineTo x="21898" y="-880"/>
                <wp:lineTo x="-476" y="-880"/>
              </wp:wrapPolygon>
            </wp:wrapThrough>
            <wp:docPr id="15161040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04067" name="Picture 15161040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71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26B">
        <w:rPr>
          <w:rFonts w:ascii="Calibri" w:eastAsia="Calibri" w:hAnsi="Calibri" w:cs="Calibri"/>
          <w:b/>
          <w:noProof/>
          <w:sz w:val="28"/>
          <w:szCs w:val="28"/>
          <w:lang w:val="fr-FR"/>
        </w:rPr>
        <w:drawing>
          <wp:anchor distT="0" distB="0" distL="114300" distR="114300" simplePos="0" relativeHeight="251835392" behindDoc="0" locked="0" layoutInCell="1" allowOverlap="1" wp14:anchorId="62A4A003" wp14:editId="18160FAF">
            <wp:simplePos x="0" y="0"/>
            <wp:positionH relativeFrom="column">
              <wp:posOffset>3719007</wp:posOffset>
            </wp:positionH>
            <wp:positionV relativeFrom="paragraph">
              <wp:posOffset>221667</wp:posOffset>
            </wp:positionV>
            <wp:extent cx="2067560" cy="1797685"/>
            <wp:effectExtent l="88900" t="76200" r="91440" b="107315"/>
            <wp:wrapThrough wrapText="bothSides">
              <wp:wrapPolygon edited="0">
                <wp:start x="-531" y="-916"/>
                <wp:lineTo x="-929" y="-610"/>
                <wp:lineTo x="-929" y="21363"/>
                <wp:lineTo x="-531" y="22737"/>
                <wp:lineTo x="22025" y="22737"/>
                <wp:lineTo x="22423" y="21363"/>
                <wp:lineTo x="22423" y="1831"/>
                <wp:lineTo x="22025" y="-458"/>
                <wp:lineTo x="22025" y="-916"/>
                <wp:lineTo x="-531" y="-916"/>
              </wp:wrapPolygon>
            </wp:wrapThrough>
            <wp:docPr id="9896405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40507" name="Picture 9896405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797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9411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9A9E3" w14:textId="0822D2CE" w:rsidR="00EE2A20" w:rsidRPr="00A8226B" w:rsidRDefault="00EE2A20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759746AC" w14:textId="42DE16C7" w:rsidR="00EE2A20" w:rsidRPr="00A8226B" w:rsidRDefault="00EE2A20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477F3330" w14:textId="5459758F" w:rsidR="00EE2A20" w:rsidRPr="00A8226B" w:rsidRDefault="00EE2A20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75DB9845" w14:textId="637E2241" w:rsidR="00EE2A20" w:rsidRPr="00A8226B" w:rsidRDefault="00EE2A20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046D751F" w14:textId="6845E832" w:rsidR="00EE2A20" w:rsidRPr="00A8226B" w:rsidRDefault="00EE2A20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7632E905" w14:textId="764C5E71" w:rsidR="00EE2A20" w:rsidRPr="00A8226B" w:rsidRDefault="00D76D34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  <w:r w:rsidRPr="00A8226B">
        <w:rPr>
          <w:rFonts w:ascii="Arial" w:eastAsia="Times New Roman" w:hAnsi="Arial" w:cs="Arial"/>
          <w:b/>
          <w:noProof/>
          <w:lang w:val="fr-FR" w:eastAsia="ar-SA"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B54FC3" wp14:editId="07451C4B">
                <wp:simplePos x="0" y="0"/>
                <wp:positionH relativeFrom="column">
                  <wp:posOffset>3458210</wp:posOffset>
                </wp:positionH>
                <wp:positionV relativeFrom="paragraph">
                  <wp:posOffset>294640</wp:posOffset>
                </wp:positionV>
                <wp:extent cx="2555240" cy="600075"/>
                <wp:effectExtent l="12700" t="12700" r="10160" b="9525"/>
                <wp:wrapNone/>
                <wp:docPr id="30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240" cy="600075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56C63" w14:textId="77777777" w:rsidR="00D76D34" w:rsidRPr="000B779D" w:rsidRDefault="00D76D34" w:rsidP="00D76D34">
                            <w:pPr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</w:p>
                          <w:p w14:paraId="107DC2E6" w14:textId="5A66A2EE" w:rsidR="00EE2A20" w:rsidRPr="000B779D" w:rsidRDefault="00EE2A20" w:rsidP="00EE2A20">
                            <w:pPr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4FC3" id="Round Diagonal Corner Rectangle 22" o:spid="_x0000_s1028" style="position:absolute;left:0;text-align:left;margin-left:272.3pt;margin-top:23.2pt;width:201.2pt;height:47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5240,60007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" adj="-11796480,,5400" path="m100015,l2555240,r,l2555240,500060v,55237,-44778,100015,-100015,100015l,600075r,l,100015c,44778,44778,,100015,xe" fillcolor="#e7e6e6 [3214]" strokecolor="#4472c4 [3204]" strokeweight="2.25pt">
                <v:stroke joinstyle="miter"/>
                <v:formulas/>
                <v:path arrowok="t" o:connecttype="custom" o:connectlocs="100015,0;2555240,0;2555240,0;2555240,500060;2455225,600075;0,600075;0,600075;0,100015;100015,0" o:connectangles="0,0,0,0,0,0,0,0,0" textboxrect="0,0,2555240,600075"/>
                <v:textbox>
                  <w:txbxContent>
                    <w:p w14:paraId="2E856C63" w14:textId="77777777" w:rsidR="00D76D34" w:rsidRPr="000B779D" w:rsidRDefault="00D76D34" w:rsidP="00D76D34">
                      <w:pPr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</w:p>
                    <w:p w14:paraId="107DC2E6" w14:textId="5A66A2EE" w:rsidR="00EE2A20" w:rsidRPr="000B779D" w:rsidRDefault="00EE2A20" w:rsidP="00EE2A20">
                      <w:pPr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225EF4" w14:textId="767EB756" w:rsidR="00EE2A20" w:rsidRPr="00A8226B" w:rsidRDefault="00D76D34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  <w:r w:rsidRPr="00A8226B">
        <w:rPr>
          <w:rFonts w:ascii="Arial" w:eastAsia="Times New Roman" w:hAnsi="Arial" w:cs="Arial"/>
          <w:b/>
          <w:noProof/>
          <w:lang w:val="fr-FR" w:eastAsia="ar-SA"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0EB88A3" wp14:editId="52D71E99">
                <wp:simplePos x="0" y="0"/>
                <wp:positionH relativeFrom="column">
                  <wp:posOffset>361950</wp:posOffset>
                </wp:positionH>
                <wp:positionV relativeFrom="paragraph">
                  <wp:posOffset>-36830</wp:posOffset>
                </wp:positionV>
                <wp:extent cx="2555240" cy="600075"/>
                <wp:effectExtent l="12700" t="12700" r="10160" b="9525"/>
                <wp:wrapNone/>
                <wp:docPr id="65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240" cy="600075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32A8A" w14:textId="77777777" w:rsidR="00D76D34" w:rsidRPr="000B779D" w:rsidRDefault="00D76D34" w:rsidP="00D76D34">
                            <w:pPr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</w:p>
                          <w:p w14:paraId="1E73C372" w14:textId="77777777" w:rsidR="00D76D34" w:rsidRPr="000B779D" w:rsidRDefault="00D76D34" w:rsidP="00D76D34">
                            <w:pPr>
                              <w:jc w:val="center"/>
                              <w:rPr>
                                <w:b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88A3" id="_x0000_s1029" style="position:absolute;left:0;text-align:left;margin-left:28.5pt;margin-top:-2.9pt;width:201.2pt;height:47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5240,60007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" adj="-11796480,,5400" path="m100015,l2555240,r,l2555240,500060v,55237,-44778,100015,-100015,100015l,600075r,l,100015c,44778,44778,,100015,xe" fillcolor="#e7e6e6 [3214]" strokecolor="#4472c4 [3204]" strokeweight="2.25pt">
                <v:stroke joinstyle="miter"/>
                <v:formulas/>
                <v:path arrowok="t" o:connecttype="custom" o:connectlocs="100015,0;2555240,0;2555240,0;2555240,500060;2455225,600075;0,600075;0,600075;0,100015;100015,0" o:connectangles="0,0,0,0,0,0,0,0,0" textboxrect="0,0,2555240,600075"/>
                <v:textbox>
                  <w:txbxContent>
                    <w:p w14:paraId="32B32A8A" w14:textId="77777777" w:rsidR="00D76D34" w:rsidRPr="000B779D" w:rsidRDefault="00D76D34" w:rsidP="00D76D34">
                      <w:pPr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</w:p>
                    <w:p w14:paraId="1E73C372" w14:textId="77777777" w:rsidR="00D76D34" w:rsidRPr="000B779D" w:rsidRDefault="00D76D34" w:rsidP="00D76D34">
                      <w:pPr>
                        <w:jc w:val="center"/>
                        <w:rPr>
                          <w:b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31A22" w14:textId="649EBEA9" w:rsidR="00D76D34" w:rsidRPr="00A8226B" w:rsidRDefault="00D76D34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344469CE" w14:textId="77777777" w:rsidR="00EE3C53" w:rsidRPr="00A8226B" w:rsidRDefault="00EE3C53" w:rsidP="00EE3C53">
      <w:pPr>
        <w:widowControl/>
        <w:suppressAutoHyphens w:val="0"/>
        <w:autoSpaceDN/>
        <w:spacing w:line="360" w:lineRule="auto"/>
        <w:ind w:left="720"/>
        <w:textAlignment w:val="auto"/>
        <w:rPr>
          <w:rFonts w:ascii="Arial" w:eastAsia="Calibri" w:hAnsi="Arial" w:cs="Arial"/>
          <w:lang w:val="fr-FR"/>
        </w:rPr>
      </w:pPr>
    </w:p>
    <w:p w14:paraId="66E16C91" w14:textId="3E28614A" w:rsidR="00D76D34" w:rsidRPr="00A8226B" w:rsidRDefault="00EE3C53" w:rsidP="00EE3C53">
      <w:pPr>
        <w:widowControl/>
        <w:suppressAutoHyphens w:val="0"/>
        <w:autoSpaceDN/>
        <w:spacing w:line="360" w:lineRule="auto"/>
        <w:ind w:left="720"/>
        <w:textAlignment w:val="auto"/>
        <w:rPr>
          <w:rFonts w:ascii="Arial" w:eastAsia="Calibri" w:hAnsi="Arial" w:cs="Arial"/>
          <w:lang w:val="fr-FR"/>
        </w:rPr>
      </w:pPr>
      <w:r w:rsidRPr="00A8226B">
        <w:rPr>
          <w:rFonts w:ascii="Arial" w:eastAsia="Calibri" w:hAnsi="Arial" w:cs="Arial"/>
          <w:lang w:val="fr-FR"/>
        </w:rPr>
        <w:t xml:space="preserve">3b. </w:t>
      </w:r>
      <w:r w:rsidR="00D76D34" w:rsidRPr="00A8226B">
        <w:rPr>
          <w:rFonts w:ascii="Arial" w:eastAsia="Calibri" w:hAnsi="Arial" w:cs="Arial"/>
          <w:lang w:val="fr-FR"/>
        </w:rPr>
        <w:t xml:space="preserve">Quelles fêtes représentent les images suivantes et à quelles dates sont-elles </w:t>
      </w:r>
    </w:p>
    <w:p w14:paraId="19EBD4AC" w14:textId="5FCA1DDF" w:rsidR="00D76D34" w:rsidRPr="00A8226B" w:rsidRDefault="007D592E" w:rsidP="00EE3C53">
      <w:pPr>
        <w:pStyle w:val="ListParagraph"/>
        <w:widowControl/>
        <w:suppressAutoHyphens w:val="0"/>
        <w:autoSpaceDN/>
        <w:spacing w:line="360" w:lineRule="auto"/>
        <w:ind w:left="1363"/>
        <w:textAlignment w:val="auto"/>
        <w:rPr>
          <w:rFonts w:ascii="Arial" w:eastAsia="Calibri" w:hAnsi="Arial" w:cs="Arial"/>
          <w:szCs w:val="24"/>
          <w:lang w:val="fr-FR"/>
        </w:rPr>
      </w:pPr>
      <w:r w:rsidRPr="00A8226B">
        <w:rPr>
          <w:rFonts w:ascii="Calibri" w:eastAsia="Calibri" w:hAnsi="Calibri" w:cs="Calibri"/>
          <w:b/>
          <w:noProof/>
          <w:sz w:val="28"/>
          <w:szCs w:val="28"/>
          <w:lang w:val="fr-FR"/>
        </w:rPr>
        <w:drawing>
          <wp:anchor distT="0" distB="0" distL="114300" distR="114300" simplePos="0" relativeHeight="251837440" behindDoc="0" locked="0" layoutInCell="1" allowOverlap="1" wp14:anchorId="24C4A470" wp14:editId="4FC62733">
            <wp:simplePos x="0" y="0"/>
            <wp:positionH relativeFrom="column">
              <wp:posOffset>4065408</wp:posOffset>
            </wp:positionH>
            <wp:positionV relativeFrom="paragraph">
              <wp:posOffset>156725</wp:posOffset>
            </wp:positionV>
            <wp:extent cx="1902460" cy="2182495"/>
            <wp:effectExtent l="88900" t="63500" r="78740" b="103505"/>
            <wp:wrapThrough wrapText="bothSides">
              <wp:wrapPolygon edited="0">
                <wp:start x="-433" y="-628"/>
                <wp:lineTo x="-1009" y="-377"/>
                <wp:lineTo x="-1009" y="21619"/>
                <wp:lineTo x="-433" y="22499"/>
                <wp:lineTo x="21773" y="22499"/>
                <wp:lineTo x="22350" y="21745"/>
                <wp:lineTo x="22350" y="1634"/>
                <wp:lineTo x="21917" y="-251"/>
                <wp:lineTo x="21917" y="-628"/>
                <wp:lineTo x="-433" y="-628"/>
              </wp:wrapPolygon>
            </wp:wrapThrough>
            <wp:docPr id="10438855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85595" name="Picture 104388559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182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76D34" w:rsidRPr="00A8226B">
        <w:rPr>
          <w:rFonts w:ascii="Arial" w:eastAsia="Calibri" w:hAnsi="Arial" w:cs="Arial"/>
          <w:lang w:val="fr-FR"/>
        </w:rPr>
        <w:t>célébrées</w:t>
      </w:r>
      <w:proofErr w:type="gramEnd"/>
      <w:r w:rsidR="00B6511E">
        <w:rPr>
          <w:rFonts w:ascii="Arial" w:eastAsia="Calibri" w:hAnsi="Arial" w:cs="Arial"/>
          <w:lang w:val="fr-FR"/>
        </w:rPr>
        <w:t xml:space="preserve"> </w:t>
      </w:r>
      <w:r w:rsidR="00D76D34" w:rsidRPr="00A8226B">
        <w:rPr>
          <w:rFonts w:ascii="Arial" w:eastAsia="Calibri" w:hAnsi="Arial" w:cs="Arial"/>
          <w:lang w:val="fr-FR"/>
        </w:rPr>
        <w:t>?</w:t>
      </w:r>
      <w:r w:rsidR="00B6511E">
        <w:rPr>
          <w:rFonts w:ascii="Arial" w:eastAsia="Calibri" w:hAnsi="Arial" w:cs="Arial"/>
          <w:lang w:val="fr-FR"/>
        </w:rPr>
        <w:t xml:space="preserve"> </w:t>
      </w:r>
      <w:proofErr w:type="gramStart"/>
      <w:r w:rsidR="00D76D34" w:rsidRPr="00A8226B">
        <w:rPr>
          <w:rFonts w:ascii="Arial" w:eastAsia="Calibri" w:hAnsi="Arial" w:cs="Arial"/>
          <w:szCs w:val="24"/>
          <w:lang w:val="fr-FR"/>
        </w:rPr>
        <w:t>–</w:t>
      </w:r>
      <w:proofErr w:type="gramEnd"/>
      <w:r w:rsidR="00D76D34" w:rsidRPr="00A8226B">
        <w:rPr>
          <w:rFonts w:ascii="Arial" w:eastAsia="Calibri" w:hAnsi="Arial" w:cs="Arial"/>
          <w:szCs w:val="24"/>
          <w:lang w:val="fr-FR"/>
        </w:rPr>
        <w:t xml:space="preserve"> 2 points</w:t>
      </w:r>
    </w:p>
    <w:p w14:paraId="5D809644" w14:textId="1F5E195A" w:rsidR="00D76D34" w:rsidRPr="00A8226B" w:rsidRDefault="007D592E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  <w:r w:rsidRPr="00A8226B">
        <w:rPr>
          <w:rFonts w:ascii="Calibri" w:eastAsia="Calibri" w:hAnsi="Calibri" w:cs="Calibri"/>
          <w:b/>
          <w:noProof/>
          <w:sz w:val="28"/>
          <w:szCs w:val="28"/>
          <w:lang w:val="fr-FR"/>
        </w:rPr>
        <w:drawing>
          <wp:anchor distT="0" distB="0" distL="114300" distR="114300" simplePos="0" relativeHeight="251836416" behindDoc="0" locked="0" layoutInCell="1" allowOverlap="1" wp14:anchorId="77EAE2EE" wp14:editId="589A071E">
            <wp:simplePos x="0" y="0"/>
            <wp:positionH relativeFrom="column">
              <wp:posOffset>596900</wp:posOffset>
            </wp:positionH>
            <wp:positionV relativeFrom="paragraph">
              <wp:posOffset>239395</wp:posOffset>
            </wp:positionV>
            <wp:extent cx="2190115" cy="1779270"/>
            <wp:effectExtent l="88900" t="63500" r="83185" b="100330"/>
            <wp:wrapThrough wrapText="bothSides">
              <wp:wrapPolygon edited="0">
                <wp:start x="-501" y="-771"/>
                <wp:lineTo x="-877" y="-463"/>
                <wp:lineTo x="-877" y="21585"/>
                <wp:lineTo x="-501" y="22664"/>
                <wp:lineTo x="21794" y="22664"/>
                <wp:lineTo x="22295" y="21739"/>
                <wp:lineTo x="22295" y="2004"/>
                <wp:lineTo x="21919" y="-308"/>
                <wp:lineTo x="21919" y="-771"/>
                <wp:lineTo x="-501" y="-771"/>
              </wp:wrapPolygon>
            </wp:wrapThrough>
            <wp:docPr id="13928063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06383" name="Picture 13928063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77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5311A" w14:textId="01532937" w:rsidR="00D76D34" w:rsidRPr="00A8226B" w:rsidRDefault="00D76D34" w:rsidP="00EE3C53">
      <w:pPr>
        <w:spacing w:line="360" w:lineRule="auto"/>
        <w:ind w:left="144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4C7A528D" w14:textId="21017018" w:rsidR="00D76D34" w:rsidRPr="00A8226B" w:rsidRDefault="00D76D34" w:rsidP="00EE2A20">
      <w:pPr>
        <w:spacing w:line="360" w:lineRule="auto"/>
        <w:ind w:left="72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0C153347" w14:textId="75E335B9" w:rsidR="00D76D34" w:rsidRPr="00A8226B" w:rsidRDefault="00D76D34" w:rsidP="00EE2A20">
      <w:pPr>
        <w:spacing w:line="360" w:lineRule="auto"/>
        <w:ind w:left="72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1BE9F62B" w14:textId="686FCC87" w:rsidR="00D76D34" w:rsidRPr="00A8226B" w:rsidRDefault="00D76D34" w:rsidP="00EE2A20">
      <w:pPr>
        <w:spacing w:line="360" w:lineRule="auto"/>
        <w:ind w:left="72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20D56C7D" w14:textId="3E0EA8F2" w:rsidR="00D76D34" w:rsidRPr="00A8226B" w:rsidRDefault="00D76D34" w:rsidP="00EE2A20">
      <w:pPr>
        <w:spacing w:line="360" w:lineRule="auto"/>
        <w:ind w:left="720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33A16D1D" w14:textId="17EA0099" w:rsidR="00EE2A20" w:rsidRPr="00A8226B" w:rsidRDefault="00B4781C" w:rsidP="00EE2A20">
      <w:pPr>
        <w:spacing w:line="360" w:lineRule="auto"/>
        <w:rPr>
          <w:rFonts w:ascii="Calibri" w:eastAsia="Calibri" w:hAnsi="Calibri" w:cs="Calibri"/>
          <w:sz w:val="28"/>
          <w:szCs w:val="28"/>
          <w:lang w:val="fr-FR"/>
        </w:rPr>
      </w:pPr>
      <w:r w:rsidRPr="00A8226B">
        <w:rPr>
          <w:rFonts w:ascii="Arial" w:eastAsia="Times New Roman" w:hAnsi="Arial" w:cs="Arial"/>
          <w:b/>
          <w:noProof/>
          <w:lang w:val="fr-FR" w:eastAsia="ar-SA" w:bidi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DFE38D7" wp14:editId="30B3F906">
                <wp:simplePos x="0" y="0"/>
                <wp:positionH relativeFrom="column">
                  <wp:posOffset>3708400</wp:posOffset>
                </wp:positionH>
                <wp:positionV relativeFrom="paragraph">
                  <wp:posOffset>381473</wp:posOffset>
                </wp:positionV>
                <wp:extent cx="2555240" cy="1368628"/>
                <wp:effectExtent l="12700" t="12700" r="10160" b="15875"/>
                <wp:wrapNone/>
                <wp:docPr id="1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240" cy="1368628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0FE49" w14:textId="77777777" w:rsidR="00B4781C" w:rsidRPr="00B4781C" w:rsidRDefault="00B4781C" w:rsidP="00B4781C">
                            <w:pPr>
                              <w:rPr>
                                <w:b/>
                                <w:color w:val="1F4E79" w:themeColor="accent5" w:themeShade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81C">
                              <w:rPr>
                                <w:rFonts w:asciiTheme="minorHAnsi" w:hAnsiTheme="minorHAnsi"/>
                                <w:b/>
                                <w:color w:val="1F4E79" w:themeColor="accent5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B4781C">
                              <w:rPr>
                                <w:rFonts w:asciiTheme="minorHAnsi" w:hAnsiTheme="minorHAnsi"/>
                                <w:b/>
                                <w:color w:val="1F4E79" w:themeColor="accent5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B4781C"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Fête:</w:t>
                            </w:r>
                          </w:p>
                          <w:p w14:paraId="77581C92" w14:textId="77777777" w:rsidR="00B4781C" w:rsidRPr="00B4781C" w:rsidRDefault="00B4781C" w:rsidP="00B4781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4CF604" w14:textId="77777777" w:rsidR="00B4781C" w:rsidRPr="00B4781C" w:rsidRDefault="00B4781C" w:rsidP="00B4781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86BD5C" w14:textId="77777777" w:rsidR="00B4781C" w:rsidRPr="00B4781C" w:rsidRDefault="00B4781C" w:rsidP="00B4781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81C"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38D7" id="_x0000_s1030" style="position:absolute;margin-left:292pt;margin-top:30.05pt;width:201.2pt;height:107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5240,136862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" adj="-11796480,,5400" path="m228109,l2555240,r,l2555240,1140519v,125981,-102128,228109,-228109,228109l,1368628r,l,228109c,102128,102128,,228109,xe" fillcolor="#e7e6e6 [3214]" strokecolor="#4472c4 [3204]" strokeweight="2.25pt">
                <v:stroke joinstyle="miter"/>
                <v:formulas/>
                <v:path arrowok="t" o:connecttype="custom" o:connectlocs="228109,0;2555240,0;2555240,0;2555240,1140519;2327131,1368628;0,1368628;0,1368628;0,228109;228109,0" o:connectangles="0,0,0,0,0,0,0,0,0" textboxrect="0,0,2555240,1368628"/>
                <v:textbox>
                  <w:txbxContent>
                    <w:p w14:paraId="4BF0FE49" w14:textId="77777777" w:rsidR="00B4781C" w:rsidRPr="00B4781C" w:rsidRDefault="00B4781C" w:rsidP="00B4781C">
                      <w:pPr>
                        <w:rPr>
                          <w:b/>
                          <w:color w:val="1F4E79" w:themeColor="accent5" w:themeShade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81C">
                        <w:rPr>
                          <w:rFonts w:asciiTheme="minorHAnsi" w:hAnsiTheme="minorHAnsi"/>
                          <w:b/>
                          <w:color w:val="1F4E79" w:themeColor="accent5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B4781C">
                        <w:rPr>
                          <w:rFonts w:asciiTheme="minorHAnsi" w:hAnsiTheme="minorHAnsi"/>
                          <w:b/>
                          <w:color w:val="1F4E79" w:themeColor="accent5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B4781C"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Fête:</w:t>
                      </w:r>
                    </w:p>
                    <w:p w14:paraId="77581C92" w14:textId="77777777" w:rsidR="00B4781C" w:rsidRPr="00B4781C" w:rsidRDefault="00B4781C" w:rsidP="00B4781C">
                      <w:pPr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A4CF604" w14:textId="77777777" w:rsidR="00B4781C" w:rsidRPr="00B4781C" w:rsidRDefault="00B4781C" w:rsidP="00B4781C">
                      <w:pPr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86BD5C" w14:textId="77777777" w:rsidR="00B4781C" w:rsidRPr="00B4781C" w:rsidRDefault="00B4781C" w:rsidP="00B4781C">
                      <w:pPr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81C"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Date: </w:t>
                      </w:r>
                    </w:p>
                  </w:txbxContent>
                </v:textbox>
              </v:shape>
            </w:pict>
          </mc:Fallback>
        </mc:AlternateContent>
      </w:r>
      <w:r w:rsidRPr="00A8226B">
        <w:rPr>
          <w:rFonts w:ascii="Arial" w:eastAsia="Times New Roman" w:hAnsi="Arial" w:cs="Arial"/>
          <w:b/>
          <w:noProof/>
          <w:lang w:val="fr-FR" w:eastAsia="ar-SA" w:bidi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7164398" wp14:editId="0BBD89C8">
                <wp:simplePos x="0" y="0"/>
                <wp:positionH relativeFrom="column">
                  <wp:posOffset>517957</wp:posOffset>
                </wp:positionH>
                <wp:positionV relativeFrom="paragraph">
                  <wp:posOffset>380365</wp:posOffset>
                </wp:positionV>
                <wp:extent cx="2555240" cy="1368628"/>
                <wp:effectExtent l="12700" t="12700" r="10160" b="15875"/>
                <wp:wrapNone/>
                <wp:docPr id="69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240" cy="1368628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6BA02" w14:textId="3BC9D251" w:rsidR="00B4781C" w:rsidRPr="00B4781C" w:rsidRDefault="00D76D34" w:rsidP="00B4781C">
                            <w:pPr>
                              <w:rPr>
                                <w:b/>
                                <w:color w:val="1F4E79" w:themeColor="accent5" w:themeShade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81C">
                              <w:rPr>
                                <w:rFonts w:asciiTheme="minorHAnsi" w:hAnsiTheme="minorHAnsi"/>
                                <w:b/>
                                <w:color w:val="1F4E79" w:themeColor="accent5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B4781C">
                              <w:rPr>
                                <w:rFonts w:asciiTheme="minorHAnsi" w:hAnsiTheme="minorHAnsi"/>
                                <w:b/>
                                <w:color w:val="1F4E79" w:themeColor="accent5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="00B4781C" w:rsidRPr="00B4781C"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Fête:</w:t>
                            </w:r>
                          </w:p>
                          <w:p w14:paraId="7CB1D0D7" w14:textId="4CA5B4D3" w:rsidR="00B4781C" w:rsidRPr="00B4781C" w:rsidRDefault="00B4781C" w:rsidP="00B4781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16F213" w14:textId="77777777" w:rsidR="00B4781C" w:rsidRPr="00B4781C" w:rsidRDefault="00B4781C" w:rsidP="00B4781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119B85" w14:textId="24C64571" w:rsidR="00D76D34" w:rsidRPr="00B4781C" w:rsidRDefault="00B4781C" w:rsidP="00B4781C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81C">
                              <w:rPr>
                                <w:rFonts w:ascii="Arial" w:hAnsi="Arial" w:cs="Arial"/>
                                <w:b/>
                                <w:color w:val="1F4E79" w:themeColor="accent5" w:themeShade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64398" id="_x0000_s1031" style="position:absolute;margin-left:40.8pt;margin-top:29.95pt;width:201.2pt;height:107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5240,136862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" adj="-11796480,,5400" path="m228109,l2555240,r,l2555240,1140519v,125981,-102128,228109,-228109,228109l,1368628r,l,228109c,102128,102128,,228109,xe" fillcolor="#e7e6e6 [3214]" strokecolor="#4472c4 [3204]" strokeweight="2.25pt">
                <v:stroke joinstyle="miter"/>
                <v:formulas/>
                <v:path arrowok="t" o:connecttype="custom" o:connectlocs="228109,0;2555240,0;2555240,0;2555240,1140519;2327131,1368628;0,1368628;0,1368628;0,228109;228109,0" o:connectangles="0,0,0,0,0,0,0,0,0" textboxrect="0,0,2555240,1368628"/>
                <v:textbox>
                  <w:txbxContent>
                    <w:p w14:paraId="6666BA02" w14:textId="3BC9D251" w:rsidR="00B4781C" w:rsidRPr="00B4781C" w:rsidRDefault="00D76D34" w:rsidP="00B4781C">
                      <w:pPr>
                        <w:rPr>
                          <w:b/>
                          <w:color w:val="1F4E79" w:themeColor="accent5" w:themeShade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781C">
                        <w:rPr>
                          <w:rFonts w:asciiTheme="minorHAnsi" w:hAnsiTheme="minorHAnsi"/>
                          <w:b/>
                          <w:color w:val="1F4E79" w:themeColor="accent5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B4781C">
                        <w:rPr>
                          <w:rFonts w:asciiTheme="minorHAnsi" w:hAnsiTheme="minorHAnsi"/>
                          <w:b/>
                          <w:color w:val="1F4E79" w:themeColor="accent5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="00B4781C" w:rsidRPr="00B4781C"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Fête:</w:t>
                      </w:r>
                    </w:p>
                    <w:p w14:paraId="7CB1D0D7" w14:textId="4CA5B4D3" w:rsidR="00B4781C" w:rsidRPr="00B4781C" w:rsidRDefault="00B4781C" w:rsidP="00B4781C">
                      <w:pPr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16F213" w14:textId="77777777" w:rsidR="00B4781C" w:rsidRPr="00B4781C" w:rsidRDefault="00B4781C" w:rsidP="00B4781C">
                      <w:pPr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119B85" w14:textId="24C64571" w:rsidR="00D76D34" w:rsidRPr="00B4781C" w:rsidRDefault="00B4781C" w:rsidP="00B4781C">
                      <w:pPr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81C">
                        <w:rPr>
                          <w:rFonts w:ascii="Arial" w:hAnsi="Arial" w:cs="Arial"/>
                          <w:b/>
                          <w:color w:val="1F4E79" w:themeColor="accent5" w:themeShade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Date: </w:t>
                      </w:r>
                    </w:p>
                  </w:txbxContent>
                </v:textbox>
              </v:shape>
            </w:pict>
          </mc:Fallback>
        </mc:AlternateContent>
      </w:r>
      <w:r w:rsidR="00EE2A20" w:rsidRPr="00A8226B">
        <w:rPr>
          <w:rFonts w:ascii="Calibri" w:eastAsia="Calibri" w:hAnsi="Calibri" w:cs="Calibri"/>
          <w:sz w:val="28"/>
          <w:szCs w:val="28"/>
          <w:lang w:val="fr-FR"/>
        </w:rPr>
        <w:tab/>
      </w:r>
      <w:r w:rsidR="00EE2A20" w:rsidRPr="00A8226B">
        <w:rPr>
          <w:rFonts w:ascii="Calibri" w:eastAsia="Calibri" w:hAnsi="Calibri" w:cs="Calibri"/>
          <w:sz w:val="28"/>
          <w:szCs w:val="28"/>
          <w:lang w:val="fr-FR"/>
        </w:rPr>
        <w:tab/>
      </w:r>
      <w:r w:rsidR="00EE2A20" w:rsidRPr="00A8226B">
        <w:rPr>
          <w:rFonts w:ascii="Calibri" w:eastAsia="Calibri" w:hAnsi="Calibri" w:cs="Calibri"/>
          <w:sz w:val="28"/>
          <w:szCs w:val="28"/>
          <w:lang w:val="fr-FR"/>
        </w:rPr>
        <w:tab/>
      </w:r>
      <w:r w:rsidR="00EE2A20" w:rsidRPr="00A8226B">
        <w:rPr>
          <w:rFonts w:ascii="Calibri" w:eastAsia="Calibri" w:hAnsi="Calibri" w:cs="Calibri"/>
          <w:sz w:val="28"/>
          <w:szCs w:val="28"/>
          <w:lang w:val="fr-FR"/>
        </w:rPr>
        <w:tab/>
      </w:r>
    </w:p>
    <w:p w14:paraId="1A937CB4" w14:textId="09A8484A" w:rsidR="00D76D34" w:rsidRPr="00A8226B" w:rsidRDefault="00D76D34" w:rsidP="00EE2A20">
      <w:pPr>
        <w:spacing w:line="360" w:lineRule="auto"/>
        <w:rPr>
          <w:rFonts w:ascii="Calibri" w:eastAsia="Calibri" w:hAnsi="Calibri" w:cs="Calibri"/>
          <w:sz w:val="28"/>
          <w:szCs w:val="28"/>
          <w:lang w:val="fr-FR"/>
        </w:rPr>
      </w:pPr>
    </w:p>
    <w:p w14:paraId="3D61CC3E" w14:textId="2C29D5DC" w:rsidR="00D76D34" w:rsidRPr="00A8226B" w:rsidRDefault="00D76D34" w:rsidP="00EE2A20">
      <w:pPr>
        <w:spacing w:line="360" w:lineRule="auto"/>
        <w:rPr>
          <w:rFonts w:ascii="Calibri" w:eastAsia="Calibri" w:hAnsi="Calibri" w:cs="Calibri"/>
          <w:sz w:val="28"/>
          <w:szCs w:val="28"/>
          <w:lang w:val="fr-FR"/>
        </w:rPr>
      </w:pPr>
    </w:p>
    <w:p w14:paraId="56D16B36" w14:textId="52FCAF85" w:rsidR="00D76D34" w:rsidRPr="00A8226B" w:rsidRDefault="00D76D34" w:rsidP="00EE2A20">
      <w:pPr>
        <w:spacing w:line="360" w:lineRule="auto"/>
        <w:rPr>
          <w:rFonts w:ascii="Calibri" w:eastAsia="Calibri" w:hAnsi="Calibri" w:cs="Calibri"/>
          <w:sz w:val="28"/>
          <w:szCs w:val="28"/>
          <w:lang w:val="fr-FR"/>
        </w:rPr>
      </w:pPr>
    </w:p>
    <w:p w14:paraId="2BE2C809" w14:textId="77777777" w:rsidR="00D76D34" w:rsidRPr="00A8226B" w:rsidRDefault="00D76D34" w:rsidP="00EE2A20">
      <w:pPr>
        <w:spacing w:line="360" w:lineRule="auto"/>
        <w:rPr>
          <w:rStyle w:val="Policepardfaut1"/>
          <w:rFonts w:ascii="Calibri" w:eastAsia="Calibri" w:hAnsi="Calibri" w:cs="Calibri"/>
          <w:lang w:val="fr-FR"/>
        </w:rPr>
      </w:pPr>
    </w:p>
    <w:p w14:paraId="67D89233" w14:textId="77777777" w:rsidR="00E002BE" w:rsidRDefault="00E002BE" w:rsidP="00E002BE">
      <w:pPr>
        <w:pStyle w:val="Standard"/>
        <w:tabs>
          <w:tab w:val="left" w:pos="-7628"/>
          <w:tab w:val="left" w:pos="-7583"/>
        </w:tabs>
        <w:spacing w:line="480" w:lineRule="auto"/>
        <w:rPr>
          <w:rStyle w:val="Policepardfaut1"/>
          <w:rFonts w:ascii="Arial" w:hAnsi="Arial" w:cs="Arial"/>
          <w:lang w:val="fr-FR"/>
        </w:rPr>
      </w:pPr>
    </w:p>
    <w:p w14:paraId="49AC4C70" w14:textId="77777777" w:rsidR="00B6511E" w:rsidRDefault="00B6511E" w:rsidP="00E002BE">
      <w:pPr>
        <w:pStyle w:val="Standard"/>
        <w:tabs>
          <w:tab w:val="left" w:pos="-7628"/>
          <w:tab w:val="left" w:pos="-7583"/>
        </w:tabs>
        <w:spacing w:line="480" w:lineRule="auto"/>
        <w:rPr>
          <w:rStyle w:val="Policepardfaut1"/>
          <w:rFonts w:ascii="Arial" w:hAnsi="Arial" w:cs="Arial"/>
          <w:lang w:val="fr-FR"/>
        </w:rPr>
      </w:pPr>
    </w:p>
    <w:p w14:paraId="1E7F2E3F" w14:textId="77777777" w:rsidR="00B6511E" w:rsidRDefault="00B6511E" w:rsidP="00E002BE">
      <w:pPr>
        <w:pStyle w:val="Standard"/>
        <w:tabs>
          <w:tab w:val="left" w:pos="-7628"/>
          <w:tab w:val="left" w:pos="-7583"/>
        </w:tabs>
        <w:spacing w:line="480" w:lineRule="auto"/>
        <w:rPr>
          <w:rStyle w:val="Policepardfaut1"/>
          <w:rFonts w:ascii="Arial" w:hAnsi="Arial" w:cs="Arial"/>
          <w:lang w:val="fr-FR"/>
        </w:rPr>
      </w:pPr>
    </w:p>
    <w:p w14:paraId="684E456A" w14:textId="77777777" w:rsidR="00B6511E" w:rsidRDefault="00B6511E" w:rsidP="00E002BE">
      <w:pPr>
        <w:pStyle w:val="Standard"/>
        <w:tabs>
          <w:tab w:val="left" w:pos="-7628"/>
          <w:tab w:val="left" w:pos="-7583"/>
        </w:tabs>
        <w:spacing w:line="480" w:lineRule="auto"/>
        <w:rPr>
          <w:rStyle w:val="Policepardfaut1"/>
          <w:rFonts w:ascii="Arial" w:hAnsi="Arial" w:cs="Arial"/>
          <w:lang w:val="fr-FR"/>
        </w:rPr>
      </w:pPr>
    </w:p>
    <w:p w14:paraId="6621AF99" w14:textId="77777777" w:rsidR="00B6511E" w:rsidRPr="00A8226B" w:rsidRDefault="00B6511E" w:rsidP="00E002BE">
      <w:pPr>
        <w:pStyle w:val="Standard"/>
        <w:tabs>
          <w:tab w:val="left" w:pos="-7628"/>
          <w:tab w:val="left" w:pos="-7583"/>
        </w:tabs>
        <w:spacing w:line="480" w:lineRule="auto"/>
        <w:rPr>
          <w:rStyle w:val="Policepardfaut1"/>
          <w:rFonts w:ascii="Arial" w:hAnsi="Arial" w:cs="Arial"/>
          <w:lang w:val="fr-FR"/>
        </w:rPr>
      </w:pPr>
    </w:p>
    <w:p w14:paraId="084B900F" w14:textId="2C22C5E5" w:rsidR="00EE2A20" w:rsidRPr="00A8226B" w:rsidRDefault="00EE3C53" w:rsidP="00EE3C53">
      <w:pPr>
        <w:pStyle w:val="Standard"/>
        <w:tabs>
          <w:tab w:val="left" w:pos="-7628"/>
          <w:tab w:val="left" w:pos="-7583"/>
        </w:tabs>
        <w:spacing w:line="480" w:lineRule="auto"/>
        <w:ind w:left="720"/>
        <w:rPr>
          <w:rFonts w:ascii="Arial" w:eastAsia="Times New Roman" w:hAnsi="Arial" w:cs="Arial"/>
          <w:i/>
          <w:lang w:val="fr-FR" w:eastAsia="ar-SA" w:bidi="ar-SA"/>
        </w:rPr>
      </w:pPr>
      <w:r w:rsidRPr="00A8226B">
        <w:rPr>
          <w:rStyle w:val="Policepardfaut1"/>
          <w:rFonts w:ascii="Arial" w:hAnsi="Arial" w:cs="Arial"/>
          <w:lang w:val="fr-FR"/>
        </w:rPr>
        <w:t>3c</w:t>
      </w:r>
      <w:r w:rsidR="00E002BE" w:rsidRPr="00A8226B">
        <w:rPr>
          <w:rStyle w:val="Policepardfaut1"/>
          <w:rFonts w:ascii="Arial" w:hAnsi="Arial" w:cs="Arial"/>
          <w:lang w:val="fr-FR"/>
        </w:rPr>
        <w:t>.</w:t>
      </w:r>
      <w:r w:rsidRPr="00A8226B">
        <w:rPr>
          <w:rStyle w:val="Policepardfaut1"/>
          <w:rFonts w:ascii="Arial" w:hAnsi="Arial" w:cs="Arial"/>
          <w:lang w:val="fr-FR"/>
        </w:rPr>
        <w:t xml:space="preserve"> </w:t>
      </w:r>
      <w:r w:rsidR="00B6511E">
        <w:rPr>
          <w:rStyle w:val="Policepardfaut1"/>
          <w:rFonts w:ascii="Arial" w:hAnsi="Arial" w:cs="Arial"/>
          <w:lang w:val="fr-FR"/>
        </w:rPr>
        <w:t xml:space="preserve">i) </w:t>
      </w:r>
      <w:r w:rsidR="007D592E" w:rsidRPr="00A8226B">
        <w:rPr>
          <w:rStyle w:val="Policepardfaut1"/>
          <w:rFonts w:ascii="Arial" w:hAnsi="Arial" w:cs="Arial"/>
          <w:lang w:val="fr-FR"/>
        </w:rPr>
        <w:t>C’est quoi une question tourbillon </w:t>
      </w:r>
      <w:r w:rsidR="00EE2A20" w:rsidRPr="00A8226B">
        <w:rPr>
          <w:rStyle w:val="Policepardfaut1"/>
          <w:rFonts w:ascii="Arial" w:hAnsi="Arial" w:cs="Arial"/>
          <w:lang w:val="fr-FR"/>
        </w:rPr>
        <w:t>– 2 pts</w:t>
      </w:r>
    </w:p>
    <w:p w14:paraId="6BCEA984" w14:textId="77777777" w:rsidR="00074184" w:rsidRDefault="00074184" w:rsidP="00074184">
      <w:pPr>
        <w:widowControl/>
        <w:suppressAutoHyphens w:val="0"/>
        <w:autoSpaceDN/>
        <w:spacing w:line="360" w:lineRule="auto"/>
        <w:ind w:left="720"/>
        <w:textAlignment w:val="auto"/>
        <w:rPr>
          <w:rFonts w:asciiTheme="minorHAnsi" w:eastAsia="Times New Roman" w:hAnsiTheme="minorHAnsi" w:cstheme="minorHAnsi"/>
          <w:color w:val="000000"/>
          <w:kern w:val="0"/>
          <w:lang w:val="fr-FR" w:eastAsia="en-GB" w:bidi="ar-SA"/>
        </w:rPr>
      </w:pPr>
      <w:r w:rsidRPr="00336126">
        <w:rPr>
          <w:rFonts w:asciiTheme="minorHAnsi" w:eastAsia="Times New Roman" w:hAnsiTheme="minorHAnsi" w:cstheme="minorHAnsi"/>
          <w:color w:val="000000"/>
          <w:kern w:val="0"/>
          <w:lang w:val="fr-FR" w:eastAsia="en-GB" w:bidi="ar-SA"/>
        </w:rPr>
        <w:t>____________________________________________________________________________________________________________________________________________________________</w:t>
      </w:r>
    </w:p>
    <w:p w14:paraId="6BC673CB" w14:textId="77777777" w:rsidR="00B6511E" w:rsidRDefault="00B6511E" w:rsidP="00074184">
      <w:pPr>
        <w:widowControl/>
        <w:suppressAutoHyphens w:val="0"/>
        <w:autoSpaceDN/>
        <w:spacing w:line="360" w:lineRule="auto"/>
        <w:ind w:left="720"/>
        <w:textAlignment w:val="auto"/>
        <w:rPr>
          <w:rFonts w:asciiTheme="minorHAnsi" w:eastAsia="Times New Roman" w:hAnsiTheme="minorHAnsi" w:cstheme="minorHAnsi"/>
          <w:kern w:val="0"/>
          <w:lang w:val="fr-FR" w:eastAsia="en-GB" w:bidi="ar-SA"/>
        </w:rPr>
      </w:pPr>
    </w:p>
    <w:p w14:paraId="6354E4AB" w14:textId="355A7EFD" w:rsidR="00B6511E" w:rsidRPr="00336126" w:rsidRDefault="00B6511E" w:rsidP="00074184">
      <w:pPr>
        <w:widowControl/>
        <w:suppressAutoHyphens w:val="0"/>
        <w:autoSpaceDN/>
        <w:spacing w:line="360" w:lineRule="auto"/>
        <w:ind w:left="720"/>
        <w:textAlignment w:val="auto"/>
        <w:rPr>
          <w:rFonts w:asciiTheme="minorHAnsi" w:eastAsia="Times New Roman" w:hAnsiTheme="minorHAnsi" w:cstheme="minorHAnsi"/>
          <w:kern w:val="0"/>
          <w:lang w:val="fr-FR" w:eastAsia="en-GB" w:bidi="ar-SA"/>
        </w:rPr>
      </w:pPr>
      <w:r>
        <w:rPr>
          <w:rFonts w:asciiTheme="minorHAnsi" w:eastAsia="Times New Roman" w:hAnsiTheme="minorHAnsi" w:cstheme="minorHAnsi"/>
          <w:kern w:val="0"/>
          <w:lang w:val="fr-FR" w:eastAsia="en-GB" w:bidi="ar-SA"/>
        </w:rPr>
        <w:t xml:space="preserve">ii) </w:t>
      </w:r>
      <w:r w:rsidRPr="00A8226B">
        <w:rPr>
          <w:rStyle w:val="Policepardfaut1"/>
          <w:rFonts w:ascii="Arial" w:hAnsi="Arial" w:cs="Arial"/>
          <w:lang w:val="fr-FR"/>
        </w:rPr>
        <w:t>? Pourquoi est-ce que ce document comporte une question tourbillon ?</w:t>
      </w:r>
    </w:p>
    <w:p w14:paraId="724A2E20" w14:textId="77777777" w:rsidR="00074184" w:rsidRPr="00336126" w:rsidRDefault="00074184" w:rsidP="00074184">
      <w:pPr>
        <w:widowControl/>
        <w:suppressAutoHyphens w:val="0"/>
        <w:autoSpaceDN/>
        <w:spacing w:line="360" w:lineRule="auto"/>
        <w:ind w:left="720"/>
        <w:textAlignment w:val="auto"/>
        <w:rPr>
          <w:rFonts w:asciiTheme="minorHAnsi" w:eastAsia="Times New Roman" w:hAnsiTheme="minorHAnsi" w:cstheme="minorHAnsi"/>
          <w:kern w:val="0"/>
          <w:lang w:val="fr-FR" w:eastAsia="en-GB" w:bidi="ar-SA"/>
        </w:rPr>
      </w:pPr>
      <w:r w:rsidRPr="00336126">
        <w:rPr>
          <w:rFonts w:asciiTheme="minorHAnsi" w:eastAsia="Times New Roman" w:hAnsiTheme="minorHAnsi" w:cstheme="minorHAnsi"/>
          <w:color w:val="000000"/>
          <w:kern w:val="0"/>
          <w:lang w:val="fr-FR" w:eastAsia="en-GB" w:bidi="ar-SA"/>
        </w:rPr>
        <w:t>____________________________________________________________________________________________________________________________________________________________</w:t>
      </w:r>
    </w:p>
    <w:p w14:paraId="2BA4D189" w14:textId="77777777" w:rsidR="008215FC" w:rsidRDefault="00EE3C53" w:rsidP="008215FC">
      <w:pPr>
        <w:pStyle w:val="Paragraphedeliste1"/>
        <w:tabs>
          <w:tab w:val="left" w:pos="1012"/>
          <w:tab w:val="left" w:pos="1057"/>
        </w:tabs>
        <w:spacing w:line="360" w:lineRule="auto"/>
        <w:jc w:val="both"/>
        <w:rPr>
          <w:rStyle w:val="Policepardfaut1"/>
          <w:rFonts w:ascii="Arial" w:eastAsia="Times New Roman" w:hAnsi="Arial" w:cs="Arial"/>
          <w:lang w:val="fr-FR" w:eastAsia="ar-SA" w:bidi="ar-SA"/>
        </w:rPr>
      </w:pPr>
      <w:r w:rsidRPr="00A8226B">
        <w:rPr>
          <w:rStyle w:val="Policepardfaut1"/>
          <w:rFonts w:ascii="Arial" w:eastAsia="Times New Roman" w:hAnsi="Arial" w:cs="Arial"/>
          <w:lang w:val="fr-FR" w:eastAsia="ar-SA" w:bidi="ar-SA"/>
        </w:rPr>
        <w:t>3d</w:t>
      </w:r>
      <w:r w:rsidR="00E002BE" w:rsidRPr="00A8226B">
        <w:rPr>
          <w:rStyle w:val="Policepardfaut1"/>
          <w:rFonts w:ascii="Arial" w:eastAsia="Times New Roman" w:hAnsi="Arial" w:cs="Arial"/>
          <w:lang w:val="fr-FR" w:eastAsia="ar-SA" w:bidi="ar-SA"/>
        </w:rPr>
        <w:t>.</w:t>
      </w:r>
      <w:r w:rsidRPr="00A8226B">
        <w:rPr>
          <w:rStyle w:val="Policepardfaut1"/>
          <w:rFonts w:ascii="Arial" w:eastAsia="Times New Roman" w:hAnsi="Arial" w:cs="Arial"/>
          <w:lang w:val="fr-FR" w:eastAsia="ar-SA" w:bidi="ar-SA"/>
        </w:rPr>
        <w:t xml:space="preserve"> </w:t>
      </w:r>
      <w:r w:rsidR="00BB77D4" w:rsidRPr="00A8226B">
        <w:rPr>
          <w:rStyle w:val="Policepardfaut1"/>
          <w:rFonts w:ascii="Arial" w:eastAsia="Times New Roman" w:hAnsi="Arial" w:cs="Arial"/>
          <w:lang w:val="fr-FR" w:eastAsia="ar-SA" w:bidi="ar-SA"/>
        </w:rPr>
        <w:t xml:space="preserve">Quelles sont les similarités et les différences entre la fête de Pâques et de Noël selon ce texte visuel </w:t>
      </w:r>
      <w:r w:rsidR="00EE2A20" w:rsidRPr="00A8226B">
        <w:rPr>
          <w:rStyle w:val="Policepardfaut1"/>
          <w:rFonts w:ascii="Arial" w:eastAsia="Times New Roman" w:hAnsi="Arial" w:cs="Arial"/>
          <w:lang w:val="fr-FR" w:eastAsia="ar-SA" w:bidi="ar-SA"/>
        </w:rPr>
        <w:t>?</w:t>
      </w:r>
      <w:r w:rsidR="00BB77D4" w:rsidRPr="00A8226B">
        <w:rPr>
          <w:rStyle w:val="Policepardfaut1"/>
          <w:rFonts w:ascii="Arial" w:eastAsia="Times New Roman" w:hAnsi="Arial" w:cs="Arial"/>
          <w:lang w:val="fr-FR" w:eastAsia="ar-SA" w:bidi="ar-SA"/>
        </w:rPr>
        <w:t xml:space="preserve"> Identifiez </w:t>
      </w:r>
      <w:r w:rsidR="005250D9" w:rsidRPr="00A8226B">
        <w:rPr>
          <w:rStyle w:val="Policepardfaut1"/>
          <w:rFonts w:ascii="Arial" w:eastAsia="Times New Roman" w:hAnsi="Arial" w:cs="Arial"/>
          <w:lang w:val="fr-FR" w:eastAsia="ar-SA" w:bidi="ar-SA"/>
        </w:rPr>
        <w:t>4</w:t>
      </w:r>
      <w:r w:rsidR="00BB77D4" w:rsidRPr="00A8226B">
        <w:rPr>
          <w:rStyle w:val="Policepardfaut1"/>
          <w:rFonts w:ascii="Arial" w:eastAsia="Times New Roman" w:hAnsi="Arial" w:cs="Arial"/>
          <w:lang w:val="fr-FR" w:eastAsia="ar-SA" w:bidi="ar-SA"/>
        </w:rPr>
        <w:t xml:space="preserve"> aspects</w:t>
      </w:r>
      <w:r w:rsidR="00EE2A20" w:rsidRPr="00A8226B">
        <w:rPr>
          <w:rStyle w:val="Policepardfaut1"/>
          <w:rFonts w:ascii="Arial" w:eastAsia="Times New Roman" w:hAnsi="Arial" w:cs="Arial"/>
          <w:lang w:val="fr-FR" w:eastAsia="ar-SA" w:bidi="ar-SA"/>
        </w:rPr>
        <w:t xml:space="preserve"> - </w:t>
      </w:r>
      <w:r w:rsidR="005250D9" w:rsidRPr="00A8226B">
        <w:rPr>
          <w:rStyle w:val="Policepardfaut1"/>
          <w:rFonts w:ascii="Arial" w:eastAsia="Times New Roman" w:hAnsi="Arial" w:cs="Arial"/>
          <w:lang w:val="fr-FR" w:eastAsia="ar-SA" w:bidi="ar-SA"/>
        </w:rPr>
        <w:t>4</w:t>
      </w:r>
      <w:r w:rsidR="00EE2A20" w:rsidRPr="00A8226B">
        <w:rPr>
          <w:rStyle w:val="Policepardfaut1"/>
          <w:rFonts w:ascii="Arial" w:eastAsia="Times New Roman" w:hAnsi="Arial" w:cs="Arial"/>
          <w:lang w:val="fr-FR" w:eastAsia="ar-SA" w:bidi="ar-SA"/>
        </w:rPr>
        <w:t xml:space="preserve"> points</w:t>
      </w:r>
    </w:p>
    <w:p w14:paraId="3CBEC13D" w14:textId="77777777" w:rsidR="008215FC" w:rsidRDefault="008215FC" w:rsidP="008215FC">
      <w:pPr>
        <w:pStyle w:val="Paragraphedeliste1"/>
        <w:tabs>
          <w:tab w:val="left" w:pos="1012"/>
          <w:tab w:val="left" w:pos="1057"/>
        </w:tabs>
        <w:spacing w:line="360" w:lineRule="auto"/>
        <w:jc w:val="both"/>
        <w:rPr>
          <w:rStyle w:val="Policepardfaut1"/>
          <w:rFonts w:ascii="Arial" w:eastAsia="Times New Roman" w:hAnsi="Arial" w:cs="Arial"/>
          <w:lang w:val="fr-FR" w:eastAsia="ar-SA" w:bidi="ar-SA"/>
        </w:rPr>
      </w:pPr>
      <w:r>
        <w:rPr>
          <w:rStyle w:val="Policepardfaut1"/>
          <w:rFonts w:ascii="Arial" w:eastAsia="Times New Roman" w:hAnsi="Arial" w:cs="Arial"/>
          <w:lang w:val="fr-FR" w:eastAsia="ar-SA" w:bidi="ar-SA"/>
        </w:rPr>
        <w:t xml:space="preserve">Les différences </w:t>
      </w:r>
    </w:p>
    <w:p w14:paraId="047F9E0C" w14:textId="4172C4AE" w:rsidR="00074184" w:rsidRDefault="00074184" w:rsidP="008215FC">
      <w:pPr>
        <w:pStyle w:val="Paragraphedeliste1"/>
        <w:tabs>
          <w:tab w:val="left" w:pos="1012"/>
          <w:tab w:val="left" w:pos="1057"/>
        </w:tabs>
        <w:spacing w:line="360" w:lineRule="auto"/>
        <w:jc w:val="both"/>
        <w:rPr>
          <w:rFonts w:asciiTheme="minorHAnsi" w:eastAsia="Times New Roman" w:hAnsiTheme="minorHAnsi" w:cstheme="minorHAnsi"/>
          <w:color w:val="000000"/>
          <w:kern w:val="0"/>
          <w:lang w:val="fr-FR" w:eastAsia="en-GB" w:bidi="ar-SA"/>
        </w:rPr>
      </w:pPr>
      <w:r w:rsidRPr="00336126">
        <w:rPr>
          <w:rFonts w:asciiTheme="minorHAnsi" w:eastAsia="Times New Roman" w:hAnsiTheme="minorHAnsi" w:cstheme="minorHAnsi"/>
          <w:color w:val="000000"/>
          <w:kern w:val="0"/>
          <w:lang w:val="fr-FR" w:eastAsia="en-GB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812D51" w14:textId="07C90E84" w:rsidR="008215FC" w:rsidRDefault="008215FC" w:rsidP="008215FC">
      <w:pPr>
        <w:pStyle w:val="Paragraphedeliste1"/>
        <w:tabs>
          <w:tab w:val="left" w:pos="1012"/>
          <w:tab w:val="left" w:pos="1057"/>
        </w:tabs>
        <w:spacing w:line="360" w:lineRule="auto"/>
        <w:jc w:val="both"/>
        <w:rPr>
          <w:rStyle w:val="Policepardfaut1"/>
          <w:rFonts w:ascii="Arial" w:eastAsia="Times New Roman" w:hAnsi="Arial" w:cs="Arial"/>
          <w:lang w:val="fr-FR" w:eastAsia="ar-SA" w:bidi="ar-SA"/>
        </w:rPr>
      </w:pPr>
      <w:r>
        <w:rPr>
          <w:rStyle w:val="Policepardfaut1"/>
          <w:rFonts w:ascii="Arial" w:eastAsia="Times New Roman" w:hAnsi="Arial" w:cs="Arial"/>
          <w:lang w:val="fr-FR" w:eastAsia="ar-SA" w:bidi="ar-SA"/>
        </w:rPr>
        <w:t xml:space="preserve">Les </w:t>
      </w:r>
      <w:r>
        <w:rPr>
          <w:rStyle w:val="Policepardfaut1"/>
          <w:rFonts w:ascii="Arial" w:eastAsia="Times New Roman" w:hAnsi="Arial" w:cs="Arial"/>
          <w:lang w:val="fr-FR" w:eastAsia="ar-SA" w:bidi="ar-SA"/>
        </w:rPr>
        <w:t>similarités</w:t>
      </w:r>
      <w:r>
        <w:rPr>
          <w:rStyle w:val="Policepardfaut1"/>
          <w:rFonts w:ascii="Arial" w:eastAsia="Times New Roman" w:hAnsi="Arial" w:cs="Arial"/>
          <w:lang w:val="fr-FR" w:eastAsia="ar-SA" w:bidi="ar-SA"/>
        </w:rPr>
        <w:t xml:space="preserve"> </w:t>
      </w:r>
    </w:p>
    <w:p w14:paraId="7FB4396A" w14:textId="77777777" w:rsidR="008215FC" w:rsidRPr="008215FC" w:rsidRDefault="008215FC" w:rsidP="008215FC">
      <w:pPr>
        <w:pStyle w:val="Paragraphedeliste1"/>
        <w:tabs>
          <w:tab w:val="left" w:pos="1012"/>
          <w:tab w:val="left" w:pos="1057"/>
        </w:tabs>
        <w:spacing w:line="360" w:lineRule="auto"/>
        <w:jc w:val="both"/>
        <w:rPr>
          <w:rFonts w:asciiTheme="minorHAnsi" w:eastAsia="Times New Roman" w:hAnsiTheme="minorHAnsi" w:cstheme="minorHAnsi"/>
          <w:color w:val="000000"/>
          <w:kern w:val="0"/>
          <w:lang w:val="fr-FR" w:eastAsia="en-GB" w:bidi="ar-SA"/>
        </w:rPr>
      </w:pPr>
      <w:r w:rsidRPr="00336126">
        <w:rPr>
          <w:rFonts w:asciiTheme="minorHAnsi" w:eastAsia="Times New Roman" w:hAnsiTheme="minorHAnsi" w:cstheme="minorHAnsi"/>
          <w:color w:val="000000"/>
          <w:kern w:val="0"/>
          <w:lang w:val="fr-FR" w:eastAsia="en-GB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0F611E" w14:textId="77777777" w:rsidR="008215FC" w:rsidRPr="008215FC" w:rsidRDefault="008215FC" w:rsidP="008215FC">
      <w:pPr>
        <w:pStyle w:val="Paragraphedeliste1"/>
        <w:tabs>
          <w:tab w:val="left" w:pos="1012"/>
          <w:tab w:val="left" w:pos="1057"/>
        </w:tabs>
        <w:spacing w:line="360" w:lineRule="auto"/>
        <w:jc w:val="both"/>
        <w:rPr>
          <w:rFonts w:asciiTheme="minorHAnsi" w:eastAsia="Times New Roman" w:hAnsiTheme="minorHAnsi" w:cstheme="minorHAnsi"/>
          <w:color w:val="000000"/>
          <w:kern w:val="0"/>
          <w:lang w:val="fr-FR" w:eastAsia="en-GB" w:bidi="ar-SA"/>
        </w:rPr>
      </w:pPr>
    </w:p>
    <w:p w14:paraId="2912E86B" w14:textId="3B6E1EC4" w:rsidR="00EE2A20" w:rsidRPr="00C80061" w:rsidRDefault="00170DFC" w:rsidP="00C80061">
      <w:pPr>
        <w:pStyle w:val="Standard"/>
        <w:autoSpaceDE w:val="0"/>
        <w:spacing w:line="480" w:lineRule="auto"/>
        <w:ind w:left="360"/>
        <w:jc w:val="right"/>
        <w:rPr>
          <w:rFonts w:ascii="Arial" w:eastAsia="Times New Roman" w:hAnsi="Arial" w:cs="Arial"/>
          <w:b/>
          <w:bCs/>
          <w:lang w:val="fr-FR" w:eastAsia="ar-SA" w:bidi="ar-SA"/>
        </w:rPr>
      </w:pPr>
      <w:r w:rsidRPr="00A8226B">
        <w:rPr>
          <w:rFonts w:ascii="Arial" w:eastAsia="Times New Roman" w:hAnsi="Arial" w:cs="Arial"/>
          <w:b/>
          <w:bCs/>
          <w:lang w:val="fr-FR" w:eastAsia="ar-SA" w:bidi="ar-SA"/>
        </w:rPr>
        <w:t>Total : ___/</w:t>
      </w:r>
      <w:r w:rsidR="00A8226B" w:rsidRPr="00A8226B">
        <w:rPr>
          <w:rFonts w:ascii="Arial" w:eastAsia="Times New Roman" w:hAnsi="Arial" w:cs="Arial"/>
          <w:b/>
          <w:bCs/>
          <w:lang w:val="fr-FR" w:eastAsia="ar-SA" w:bidi="ar-SA"/>
        </w:rPr>
        <w:t>32</w:t>
      </w:r>
    </w:p>
    <w:tbl>
      <w:tblPr>
        <w:tblStyle w:val="TableGrid"/>
        <w:tblpPr w:leftFromText="180" w:rightFromText="180" w:vertAnchor="text" w:horzAnchor="margin" w:tblpY="238"/>
        <w:tblW w:w="10280" w:type="dxa"/>
        <w:tblLook w:val="04A0" w:firstRow="1" w:lastRow="0" w:firstColumn="1" w:lastColumn="0" w:noHBand="0" w:noVBand="1"/>
      </w:tblPr>
      <w:tblGrid>
        <w:gridCol w:w="1272"/>
        <w:gridCol w:w="1126"/>
        <w:gridCol w:w="1126"/>
        <w:gridCol w:w="1126"/>
        <w:gridCol w:w="1157"/>
        <w:gridCol w:w="1095"/>
        <w:gridCol w:w="1126"/>
        <w:gridCol w:w="1126"/>
        <w:gridCol w:w="1126"/>
      </w:tblGrid>
      <w:tr w:rsidR="00A8226B" w:rsidRPr="00A8226B" w14:paraId="47D65C3B" w14:textId="77777777" w:rsidTr="00E75073">
        <w:tc>
          <w:tcPr>
            <w:tcW w:w="1272" w:type="dxa"/>
          </w:tcPr>
          <w:p w14:paraId="7DD63F8E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Marks</w:t>
            </w:r>
          </w:p>
        </w:tc>
        <w:tc>
          <w:tcPr>
            <w:tcW w:w="1126" w:type="dxa"/>
            <w:shd w:val="clear" w:color="auto" w:fill="FFF2CC" w:themeFill="accent4" w:themeFillTint="33"/>
          </w:tcPr>
          <w:p w14:paraId="1F51137D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32-29</w:t>
            </w:r>
          </w:p>
        </w:tc>
        <w:tc>
          <w:tcPr>
            <w:tcW w:w="1126" w:type="dxa"/>
            <w:shd w:val="clear" w:color="auto" w:fill="FFF2CC" w:themeFill="accent4" w:themeFillTint="33"/>
          </w:tcPr>
          <w:p w14:paraId="04656147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28-25</w:t>
            </w:r>
          </w:p>
        </w:tc>
        <w:tc>
          <w:tcPr>
            <w:tcW w:w="1126" w:type="dxa"/>
            <w:shd w:val="clear" w:color="auto" w:fill="FFF2CC" w:themeFill="accent4" w:themeFillTint="33"/>
          </w:tcPr>
          <w:p w14:paraId="4051A37B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24-21</w:t>
            </w:r>
          </w:p>
        </w:tc>
        <w:tc>
          <w:tcPr>
            <w:tcW w:w="1157" w:type="dxa"/>
            <w:shd w:val="clear" w:color="auto" w:fill="FFF2CC" w:themeFill="accent4" w:themeFillTint="33"/>
          </w:tcPr>
          <w:p w14:paraId="16F9727D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20-17</w:t>
            </w:r>
          </w:p>
        </w:tc>
        <w:tc>
          <w:tcPr>
            <w:tcW w:w="1095" w:type="dxa"/>
            <w:shd w:val="clear" w:color="auto" w:fill="FFF2CC" w:themeFill="accent4" w:themeFillTint="33"/>
          </w:tcPr>
          <w:p w14:paraId="7AA9DFDA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16-13</w:t>
            </w:r>
          </w:p>
        </w:tc>
        <w:tc>
          <w:tcPr>
            <w:tcW w:w="1126" w:type="dxa"/>
            <w:shd w:val="clear" w:color="auto" w:fill="FFF2CC" w:themeFill="accent4" w:themeFillTint="33"/>
          </w:tcPr>
          <w:p w14:paraId="61FDA21C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12-9</w:t>
            </w:r>
          </w:p>
        </w:tc>
        <w:tc>
          <w:tcPr>
            <w:tcW w:w="1126" w:type="dxa"/>
            <w:shd w:val="clear" w:color="auto" w:fill="FFF2CC" w:themeFill="accent4" w:themeFillTint="33"/>
          </w:tcPr>
          <w:p w14:paraId="5A40E602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8-5</w:t>
            </w:r>
          </w:p>
        </w:tc>
        <w:tc>
          <w:tcPr>
            <w:tcW w:w="1126" w:type="dxa"/>
            <w:shd w:val="clear" w:color="auto" w:fill="FFF2CC" w:themeFill="accent4" w:themeFillTint="33"/>
          </w:tcPr>
          <w:p w14:paraId="06C4D2C4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4-1</w:t>
            </w:r>
          </w:p>
        </w:tc>
      </w:tr>
      <w:tr w:rsidR="00A8226B" w:rsidRPr="00A8226B" w14:paraId="41CDE27A" w14:textId="77777777" w:rsidTr="00E75073">
        <w:tc>
          <w:tcPr>
            <w:tcW w:w="1272" w:type="dxa"/>
          </w:tcPr>
          <w:p w14:paraId="059D11AA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Grade</w:t>
            </w:r>
          </w:p>
        </w:tc>
        <w:tc>
          <w:tcPr>
            <w:tcW w:w="1126" w:type="dxa"/>
          </w:tcPr>
          <w:p w14:paraId="75BB4C25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8</w:t>
            </w:r>
          </w:p>
        </w:tc>
        <w:tc>
          <w:tcPr>
            <w:tcW w:w="1126" w:type="dxa"/>
          </w:tcPr>
          <w:p w14:paraId="2D6519C9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7</w:t>
            </w:r>
          </w:p>
        </w:tc>
        <w:tc>
          <w:tcPr>
            <w:tcW w:w="1126" w:type="dxa"/>
          </w:tcPr>
          <w:p w14:paraId="1A9AEEB1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6</w:t>
            </w:r>
          </w:p>
        </w:tc>
        <w:tc>
          <w:tcPr>
            <w:tcW w:w="1157" w:type="dxa"/>
          </w:tcPr>
          <w:p w14:paraId="44C3B865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5</w:t>
            </w:r>
          </w:p>
        </w:tc>
        <w:tc>
          <w:tcPr>
            <w:tcW w:w="1095" w:type="dxa"/>
          </w:tcPr>
          <w:p w14:paraId="2385C818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4</w:t>
            </w:r>
          </w:p>
        </w:tc>
        <w:tc>
          <w:tcPr>
            <w:tcW w:w="1126" w:type="dxa"/>
          </w:tcPr>
          <w:p w14:paraId="5E5A0C8B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3</w:t>
            </w:r>
          </w:p>
        </w:tc>
        <w:tc>
          <w:tcPr>
            <w:tcW w:w="1126" w:type="dxa"/>
          </w:tcPr>
          <w:p w14:paraId="3FA029CE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2</w:t>
            </w:r>
          </w:p>
        </w:tc>
        <w:tc>
          <w:tcPr>
            <w:tcW w:w="1126" w:type="dxa"/>
          </w:tcPr>
          <w:p w14:paraId="7E70A098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A8226B">
              <w:rPr>
                <w:rFonts w:ascii="Arial" w:hAnsi="Arial" w:cs="Arial"/>
                <w:b/>
                <w:bCs/>
                <w:lang w:val="en-US"/>
              </w:rPr>
              <w:t>1</w:t>
            </w:r>
          </w:p>
        </w:tc>
      </w:tr>
      <w:tr w:rsidR="00A8226B" w:rsidRPr="00A8226B" w14:paraId="5E9CDD37" w14:textId="77777777" w:rsidTr="00E75073">
        <w:tc>
          <w:tcPr>
            <w:tcW w:w="9154" w:type="dxa"/>
            <w:gridSpan w:val="8"/>
            <w:shd w:val="clear" w:color="auto" w:fill="E7E6E6" w:themeFill="background2"/>
          </w:tcPr>
          <w:p w14:paraId="12763485" w14:textId="0A872054" w:rsidR="00EE2A20" w:rsidRPr="00A8226B" w:rsidRDefault="00A8226B" w:rsidP="00E75073">
            <w:pPr>
              <w:pStyle w:val="TableContents"/>
              <w:rPr>
                <w:rFonts w:ascii="Arial" w:hAnsi="Arial" w:cs="Arial"/>
                <w:b/>
                <w:lang w:val="en-US"/>
              </w:rPr>
            </w:pPr>
            <w:r w:rsidRPr="00A8226B">
              <w:rPr>
                <w:rFonts w:ascii="Arial" w:hAnsi="Arial" w:cs="Arial"/>
                <w:b/>
                <w:shd w:val="pct15" w:color="auto" w:fill="FFFFFF"/>
                <w:lang w:val="en-US"/>
              </w:rPr>
              <w:t>T</w:t>
            </w:r>
            <w:r w:rsidRPr="00A8226B">
              <w:rPr>
                <w:b/>
                <w:shd w:val="pct15" w:color="auto" w:fill="FFFFFF"/>
                <w:lang w:val="en-US"/>
              </w:rPr>
              <w:t>otal</w:t>
            </w:r>
          </w:p>
        </w:tc>
        <w:tc>
          <w:tcPr>
            <w:tcW w:w="1126" w:type="dxa"/>
          </w:tcPr>
          <w:p w14:paraId="5BC98FC2" w14:textId="77777777" w:rsidR="00EE2A20" w:rsidRPr="00A8226B" w:rsidRDefault="00EE2A20" w:rsidP="00E75073">
            <w:pPr>
              <w:pStyle w:val="Standard"/>
              <w:autoSpaceDE w:val="0"/>
              <w:spacing w:line="48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42DF7BB8" w14:textId="532D14EB" w:rsidR="00EE2A20" w:rsidRPr="00A8226B" w:rsidRDefault="00C80061" w:rsidP="00EE2A20">
      <w:pPr>
        <w:pStyle w:val="Standard"/>
        <w:autoSpaceDE w:val="0"/>
        <w:spacing w:line="480" w:lineRule="auto"/>
        <w:rPr>
          <w:rFonts w:ascii="Arial" w:hAnsi="Arial" w:cs="Arial"/>
          <w:b/>
          <w:bCs/>
          <w:lang w:val="en-US"/>
        </w:rPr>
      </w:pPr>
      <w:r w:rsidRPr="00A8226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48A87E" wp14:editId="65044C9C">
                <wp:simplePos x="0" y="0"/>
                <wp:positionH relativeFrom="column">
                  <wp:posOffset>41275</wp:posOffset>
                </wp:positionH>
                <wp:positionV relativeFrom="paragraph">
                  <wp:posOffset>1386205</wp:posOffset>
                </wp:positionV>
                <wp:extent cx="6554470" cy="1821815"/>
                <wp:effectExtent l="25400" t="25400" r="36830" b="32385"/>
                <wp:wrapNone/>
                <wp:docPr id="53" name="Snip Diagonal Corner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470" cy="1821815"/>
                        </a:xfrm>
                        <a:prstGeom prst="snip2DiagRect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AF26A" w14:textId="77777777" w:rsidR="00EE2A20" w:rsidRPr="00452D6B" w:rsidRDefault="00EE2A20" w:rsidP="00EE2A20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52D6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Teacher feedback:</w:t>
                            </w:r>
                          </w:p>
                          <w:p w14:paraId="4BA294AA" w14:textId="77777777" w:rsidR="00EE2A20" w:rsidRPr="00067E98" w:rsidRDefault="00EE2A20" w:rsidP="00EE2A20">
                            <w:pPr>
                              <w:spacing w:line="480" w:lineRule="auto"/>
                              <w:rPr>
                                <w:rFonts w:ascii="Arial" w:eastAsia="Times New Roman" w:hAnsi="Arial" w:cs="Arial"/>
                                <w:color w:val="333333"/>
                                <w:lang w:val="fr-FR" w:eastAsia="ar-SA" w:bidi="ar-SA"/>
                              </w:rPr>
                            </w:pPr>
                            <w:r w:rsidRPr="0016632B">
                              <w:rPr>
                                <w:rFonts w:ascii="Arial" w:eastAsia="Times New Roman" w:hAnsi="Arial" w:cs="Arial"/>
                                <w:color w:val="333333"/>
                                <w:lang w:val="fr-FR" w:eastAsia="ar-SA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lang w:val="fr-FR" w:eastAsia="ar-SA" w:bidi="ar-SA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A87E" id="Snip Diagonal Corner Rectangle 53" o:spid="_x0000_s1031" style="position:absolute;margin-left:3.25pt;margin-top:109.15pt;width:516.1pt;height:143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4470,182181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" adj="-11796480,,5400" path="m,l6250828,r303642,303642l6554470,1821815r,l303642,1821815,,1518173,,xe" fillcolor="white [3201]" strokecolor="#4472c4 [3204]" strokeweight="4.5pt">
                <v:stroke joinstyle="miter"/>
                <v:formulas/>
                <v:path arrowok="t" o:connecttype="custom" o:connectlocs="0,0;6250828,0;6554470,303642;6554470,1821815;6554470,1821815;303642,1821815;0,1518173;0,0" o:connectangles="0,0,0,0,0,0,0,0" textboxrect="0,0,6554470,1821815"/>
                <v:textbox>
                  <w:txbxContent>
                    <w:p w14:paraId="352AF26A" w14:textId="77777777" w:rsidR="00EE2A20" w:rsidRPr="00452D6B" w:rsidRDefault="00EE2A20" w:rsidP="00EE2A20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452D6B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Teacher feedback:</w:t>
                      </w:r>
                    </w:p>
                    <w:p w14:paraId="4BA294AA" w14:textId="77777777" w:rsidR="00EE2A20" w:rsidRPr="00067E98" w:rsidRDefault="00EE2A20" w:rsidP="00EE2A20">
                      <w:pPr>
                        <w:spacing w:line="480" w:lineRule="auto"/>
                        <w:rPr>
                          <w:rFonts w:ascii="Arial" w:eastAsia="Times New Roman" w:hAnsi="Arial" w:cs="Arial"/>
                          <w:color w:val="333333"/>
                          <w:lang w:val="fr-FR" w:eastAsia="ar-SA" w:bidi="ar-SA"/>
                        </w:rPr>
                      </w:pPr>
                      <w:r w:rsidRPr="0016632B">
                        <w:rPr>
                          <w:rFonts w:ascii="Arial" w:eastAsia="Times New Roman" w:hAnsi="Arial" w:cs="Arial"/>
                          <w:color w:val="333333"/>
                          <w:lang w:val="fr-FR" w:eastAsia="ar-SA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lang w:val="fr-FR" w:eastAsia="ar-SA" w:bidi="ar-SA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14:paraId="129A1B89" w14:textId="21F871A9" w:rsidR="00EE2A20" w:rsidRPr="00A8226B" w:rsidRDefault="00EE2A20" w:rsidP="00EE2A20">
      <w:pPr>
        <w:pStyle w:val="Standard"/>
        <w:autoSpaceDE w:val="0"/>
        <w:spacing w:line="480" w:lineRule="auto"/>
        <w:rPr>
          <w:rFonts w:ascii="Arial" w:hAnsi="Arial" w:cs="Arial"/>
          <w:b/>
          <w:bCs/>
          <w:lang w:val="en-US"/>
        </w:rPr>
      </w:pPr>
    </w:p>
    <w:p w14:paraId="3D1F1A81" w14:textId="77777777" w:rsidR="00EE2A20" w:rsidRPr="00A8226B" w:rsidRDefault="00EE2A20" w:rsidP="00EE2A20">
      <w:pPr>
        <w:pStyle w:val="Standard"/>
        <w:autoSpaceDE w:val="0"/>
        <w:spacing w:line="480" w:lineRule="auto"/>
        <w:rPr>
          <w:rFonts w:ascii="Arial" w:hAnsi="Arial" w:cs="Arial"/>
          <w:b/>
          <w:bCs/>
          <w:lang w:val="en-US"/>
        </w:rPr>
      </w:pPr>
    </w:p>
    <w:p w14:paraId="5340BC06" w14:textId="3EE3F53C" w:rsidR="00296FF5" w:rsidRPr="00A8226B" w:rsidRDefault="00296FF5" w:rsidP="005B0FA4">
      <w:pPr>
        <w:pStyle w:val="Standard"/>
        <w:tabs>
          <w:tab w:val="left" w:pos="-7628"/>
          <w:tab w:val="left" w:pos="-7583"/>
        </w:tabs>
        <w:spacing w:line="480" w:lineRule="auto"/>
        <w:ind w:left="720"/>
        <w:rPr>
          <w:rFonts w:ascii="Arial" w:hAnsi="Arial" w:cs="Arial"/>
          <w:b/>
          <w:bCs/>
          <w:lang w:val="en-US"/>
        </w:rPr>
      </w:pPr>
    </w:p>
    <w:sectPr w:rsidR="00296FF5" w:rsidRPr="00A8226B">
      <w:footerReference w:type="default" r:id="rId14"/>
      <w:pgSz w:w="11906" w:h="16838"/>
      <w:pgMar w:top="720" w:right="1134" w:bottom="1207" w:left="629" w:header="720" w:footer="6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B5A8C" w14:textId="77777777" w:rsidR="009E734F" w:rsidRDefault="009E734F">
      <w:r>
        <w:separator/>
      </w:r>
    </w:p>
  </w:endnote>
  <w:endnote w:type="continuationSeparator" w:id="0">
    <w:p w14:paraId="4C29A374" w14:textId="77777777" w:rsidR="009E734F" w:rsidRDefault="009E7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9020303020202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OpenSymbol">
    <w:altName w:val="Calibri"/>
    <w:panose1 w:val="020B0604020202020204"/>
    <w:charset w:val="00"/>
    <w:family w:val="auto"/>
    <w:pitch w:val="variable"/>
  </w:font>
  <w:font w:name="Noto Sans Symbols">
    <w:altName w:val="Calibri"/>
    <w:panose1 w:val="020B0604020202020204"/>
    <w:charset w:val="00"/>
    <w:family w:val="swiss"/>
    <w:pitch w:val="variable"/>
    <w:sig w:usb0="00000003" w:usb1="0200E0A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elveticaNeue">
    <w:altName w:val="Arial"/>
    <w:panose1 w:val="020005030000000200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C864F" w14:textId="77777777" w:rsidR="005B2CF6" w:rsidRDefault="005B2CF6" w:rsidP="005B2CF6">
    <w:pPr>
      <w:pStyle w:val="Footer"/>
      <w:jc w:val="right"/>
    </w:pPr>
    <w:r>
      <w:t xml:space="preserve">@The </w:t>
    </w:r>
    <w:proofErr w:type="spellStart"/>
    <w:r>
      <w:t>Edvaults</w:t>
    </w:r>
    <w:proofErr w:type="spellEnd"/>
    <w:r>
      <w:t xml:space="preserve"> – All Rights Reserved</w:t>
    </w:r>
  </w:p>
  <w:p w14:paraId="3AA0A4DD" w14:textId="73CE1590" w:rsidR="0028499A" w:rsidRDefault="0028499A" w:rsidP="005B2CF6">
    <w:pPr>
      <w:pStyle w:val="Pieddepage1"/>
      <w:jc w:val="right"/>
      <w:rPr>
        <w:rFonts w:ascii="Arial" w:hAnsi="Arial" w:cs="Arial"/>
        <w:b/>
        <w:bCs/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53153" w14:textId="77777777" w:rsidR="009E734F" w:rsidRDefault="009E734F">
      <w:r>
        <w:rPr>
          <w:color w:val="000000"/>
        </w:rPr>
        <w:separator/>
      </w:r>
    </w:p>
  </w:footnote>
  <w:footnote w:type="continuationSeparator" w:id="0">
    <w:p w14:paraId="01458E1A" w14:textId="77777777" w:rsidR="009E734F" w:rsidRDefault="009E7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E4F72"/>
    <w:multiLevelType w:val="multilevel"/>
    <w:tmpl w:val="FBD84474"/>
    <w:styleLink w:val="WW8Num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08A12944"/>
    <w:multiLevelType w:val="hybridMultilevel"/>
    <w:tmpl w:val="0A4E9582"/>
    <w:lvl w:ilvl="0" w:tplc="C238594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CAF352D"/>
    <w:multiLevelType w:val="hybridMultilevel"/>
    <w:tmpl w:val="0F7C8A3C"/>
    <w:lvl w:ilvl="0" w:tplc="64A68A38">
      <w:start w:val="1"/>
      <w:numFmt w:val="upperLetter"/>
      <w:lvlText w:val="%1."/>
      <w:lvlJc w:val="left"/>
      <w:pPr>
        <w:ind w:left="1800" w:hanging="360"/>
      </w:pPr>
      <w:rPr>
        <w:rFonts w:ascii="Arial" w:eastAsia="Times New Roman" w:hAnsi="Arial" w:cs="Arial" w:hint="default"/>
        <w:color w:val="333333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1441E20"/>
    <w:multiLevelType w:val="hybridMultilevel"/>
    <w:tmpl w:val="EAD2FB7C"/>
    <w:lvl w:ilvl="0" w:tplc="9D706652">
      <w:start w:val="1"/>
      <w:numFmt w:val="upperLetter"/>
      <w:lvlText w:val="%1."/>
      <w:lvlJc w:val="left"/>
      <w:pPr>
        <w:ind w:left="1080" w:hanging="360"/>
      </w:pPr>
      <w:rPr>
        <w:rFonts w:eastAsia="Tahoma" w:cs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B2101F"/>
    <w:multiLevelType w:val="hybridMultilevel"/>
    <w:tmpl w:val="8A229F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72F91"/>
    <w:multiLevelType w:val="hybridMultilevel"/>
    <w:tmpl w:val="7C1E2E4C"/>
    <w:lvl w:ilvl="0" w:tplc="D50236CC">
      <w:start w:val="2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56324F0"/>
    <w:multiLevelType w:val="hybridMultilevel"/>
    <w:tmpl w:val="6EE0E42C"/>
    <w:lvl w:ilvl="0" w:tplc="888E49A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5D1E09"/>
    <w:multiLevelType w:val="multilevel"/>
    <w:tmpl w:val="DE749960"/>
    <w:styleLink w:val="WW8Num4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8" w15:restartNumberingAfterBreak="0">
    <w:nsid w:val="1EE907A0"/>
    <w:multiLevelType w:val="hybridMultilevel"/>
    <w:tmpl w:val="FE943D00"/>
    <w:lvl w:ilvl="0" w:tplc="C33EB2B0">
      <w:start w:val="3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9D46388"/>
    <w:multiLevelType w:val="multilevel"/>
    <w:tmpl w:val="22C06772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0" w15:restartNumberingAfterBreak="0">
    <w:nsid w:val="2AF075A6"/>
    <w:multiLevelType w:val="hybridMultilevel"/>
    <w:tmpl w:val="8AA0A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7418D"/>
    <w:multiLevelType w:val="multilevel"/>
    <w:tmpl w:val="E6F26F78"/>
    <w:lvl w:ilvl="0">
      <w:start w:val="1"/>
      <w:numFmt w:val="lowerLetter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3AB5852"/>
    <w:multiLevelType w:val="hybridMultilevel"/>
    <w:tmpl w:val="1BBA2A60"/>
    <w:lvl w:ilvl="0" w:tplc="076AB472">
      <w:start w:val="10"/>
      <w:numFmt w:val="decimal"/>
      <w:lvlText w:val="%1."/>
      <w:lvlJc w:val="left"/>
      <w:pPr>
        <w:ind w:left="1003" w:hanging="360"/>
      </w:pPr>
      <w:rPr>
        <w:rFonts w:ascii="Arial" w:eastAsia="Times New Roman" w:hAnsi="Arial" w:cs="Arial" w:hint="default"/>
        <w:color w:val="333333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 w15:restartNumberingAfterBreak="0">
    <w:nsid w:val="352F7B73"/>
    <w:multiLevelType w:val="hybridMultilevel"/>
    <w:tmpl w:val="ECE821DA"/>
    <w:lvl w:ilvl="0" w:tplc="40B84A3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63B2358"/>
    <w:multiLevelType w:val="multilevel"/>
    <w:tmpl w:val="63A8A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38A958BF"/>
    <w:multiLevelType w:val="multilevel"/>
    <w:tmpl w:val="D3B0BFFC"/>
    <w:styleLink w:val="WW8Num9"/>
    <w:lvl w:ilvl="0">
      <w:start w:val="11"/>
      <w:numFmt w:val="decimal"/>
      <w:lvlText w:val="%1."/>
      <w:lvlJc w:val="left"/>
      <w:pPr>
        <w:ind w:left="720" w:hanging="360"/>
      </w:pPr>
      <w:rPr>
        <w:rFonts w:eastAsia="Tahoma" w:cs="Arial"/>
        <w:color w:val="000000"/>
        <w:lang w:val="fr-F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12B93"/>
    <w:multiLevelType w:val="hybridMultilevel"/>
    <w:tmpl w:val="ECE821DA"/>
    <w:lvl w:ilvl="0" w:tplc="40B84A3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BD50FFB"/>
    <w:multiLevelType w:val="multilevel"/>
    <w:tmpl w:val="6D70DB5E"/>
    <w:styleLink w:val="WW8Num3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8" w15:restartNumberingAfterBreak="0">
    <w:nsid w:val="42A43EC5"/>
    <w:multiLevelType w:val="multilevel"/>
    <w:tmpl w:val="BBF063B6"/>
    <w:styleLink w:val="WW8Num11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Symbol"/>
        <w:color w:val="000000"/>
        <w:kern w:val="3"/>
        <w:sz w:val="20"/>
        <w:lang w:val="fr-FR" w:eastAsia="en-SG" w:bidi="ar-S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19" w15:restartNumberingAfterBreak="0">
    <w:nsid w:val="44FD617C"/>
    <w:multiLevelType w:val="hybridMultilevel"/>
    <w:tmpl w:val="1368F37A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1F6F8A"/>
    <w:multiLevelType w:val="multilevel"/>
    <w:tmpl w:val="A0E4F4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233E8"/>
    <w:multiLevelType w:val="hybridMultilevel"/>
    <w:tmpl w:val="45706E7E"/>
    <w:lvl w:ilvl="0" w:tplc="4A4837B2">
      <w:start w:val="1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A1DAC"/>
    <w:multiLevelType w:val="multilevel"/>
    <w:tmpl w:val="104ED9EE"/>
    <w:styleLink w:val="WW8Num5"/>
    <w:lvl w:ilvl="0">
      <w:numFmt w:val="bullet"/>
      <w:lvlText w:val="-"/>
      <w:lvlJc w:val="left"/>
      <w:pPr>
        <w:ind w:left="720" w:hanging="360"/>
      </w:pPr>
      <w:rPr>
        <w:rFonts w:ascii="Comic Sans MS" w:hAnsi="Comic Sans MS" w:cs="Arial Unicode M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51DC3B36"/>
    <w:multiLevelType w:val="hybridMultilevel"/>
    <w:tmpl w:val="980478B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524E1"/>
    <w:multiLevelType w:val="multilevel"/>
    <w:tmpl w:val="12E08BCE"/>
    <w:styleLink w:val="WW8Num7"/>
    <w:lvl w:ilvl="0">
      <w:start w:val="100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56C463BC"/>
    <w:multiLevelType w:val="hybridMultilevel"/>
    <w:tmpl w:val="07F47410"/>
    <w:lvl w:ilvl="0" w:tplc="99748F5C">
      <w:start w:val="1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A6B7663"/>
    <w:multiLevelType w:val="multilevel"/>
    <w:tmpl w:val="2D42C13A"/>
    <w:styleLink w:val="WW8Num10"/>
    <w:lvl w:ilvl="0">
      <w:start w:val="9"/>
      <w:numFmt w:val="decimal"/>
      <w:lvlText w:val="%1."/>
      <w:lvlJc w:val="left"/>
      <w:pPr>
        <w:ind w:left="720" w:hanging="360"/>
      </w:pPr>
      <w:rPr>
        <w:rFonts w:ascii="Arial" w:hAnsi="Arial" w:cs="Arial"/>
        <w:lang w:val="fr-F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B5610"/>
    <w:multiLevelType w:val="hybridMultilevel"/>
    <w:tmpl w:val="0074CE12"/>
    <w:lvl w:ilvl="0" w:tplc="852686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E761253"/>
    <w:multiLevelType w:val="multilevel"/>
    <w:tmpl w:val="3E2229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105495E"/>
    <w:multiLevelType w:val="multilevel"/>
    <w:tmpl w:val="B4D032B0"/>
    <w:styleLink w:val="RTF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0" w15:restartNumberingAfterBreak="0">
    <w:nsid w:val="65AB2DC9"/>
    <w:multiLevelType w:val="multilevel"/>
    <w:tmpl w:val="43242EF2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eastAsia="Times" w:hAnsi="Symbol" w:cs="OpenSymbol"/>
        <w:sz w:val="22"/>
        <w:szCs w:val="22"/>
        <w:lang w:val="fr-FR"/>
      </w:rPr>
    </w:lvl>
    <w:lvl w:ilvl="1">
      <w:numFmt w:val="bullet"/>
      <w:lvlText w:val=""/>
      <w:lvlJc w:val="left"/>
      <w:pPr>
        <w:ind w:left="1080" w:hanging="360"/>
      </w:pPr>
      <w:rPr>
        <w:rFonts w:ascii="Symbol" w:eastAsia="Times" w:hAnsi="Symbol" w:cs="OpenSymbol"/>
        <w:sz w:val="22"/>
        <w:szCs w:val="22"/>
        <w:lang w:val="fr-FR"/>
      </w:rPr>
    </w:lvl>
    <w:lvl w:ilvl="2">
      <w:numFmt w:val="bullet"/>
      <w:lvlText w:val=""/>
      <w:lvlJc w:val="left"/>
      <w:pPr>
        <w:ind w:left="1440" w:hanging="360"/>
      </w:pPr>
      <w:rPr>
        <w:rFonts w:ascii="Symbol" w:eastAsia="Times" w:hAnsi="Symbol" w:cs="OpenSymbol"/>
        <w:sz w:val="22"/>
        <w:szCs w:val="22"/>
        <w:lang w:val="fr-FR"/>
      </w:rPr>
    </w:lvl>
    <w:lvl w:ilvl="3">
      <w:numFmt w:val="bullet"/>
      <w:lvlText w:val=""/>
      <w:lvlJc w:val="left"/>
      <w:pPr>
        <w:ind w:left="1800" w:hanging="360"/>
      </w:pPr>
      <w:rPr>
        <w:rFonts w:ascii="Symbol" w:eastAsia="Times" w:hAnsi="Symbol" w:cs="OpenSymbol"/>
        <w:sz w:val="22"/>
        <w:szCs w:val="22"/>
        <w:lang w:val="fr-FR"/>
      </w:rPr>
    </w:lvl>
    <w:lvl w:ilvl="4">
      <w:numFmt w:val="bullet"/>
      <w:lvlText w:val=""/>
      <w:lvlJc w:val="left"/>
      <w:pPr>
        <w:ind w:left="2160" w:hanging="360"/>
      </w:pPr>
      <w:rPr>
        <w:rFonts w:ascii="Symbol" w:eastAsia="Times" w:hAnsi="Symbol" w:cs="OpenSymbol"/>
        <w:sz w:val="22"/>
        <w:szCs w:val="22"/>
        <w:lang w:val="fr-FR"/>
      </w:rPr>
    </w:lvl>
    <w:lvl w:ilvl="5">
      <w:numFmt w:val="bullet"/>
      <w:lvlText w:val=""/>
      <w:lvlJc w:val="left"/>
      <w:pPr>
        <w:ind w:left="2520" w:hanging="360"/>
      </w:pPr>
      <w:rPr>
        <w:rFonts w:ascii="Symbol" w:eastAsia="Times" w:hAnsi="Symbol" w:cs="OpenSymbol"/>
        <w:sz w:val="22"/>
        <w:szCs w:val="22"/>
        <w:lang w:val="fr-FR"/>
      </w:rPr>
    </w:lvl>
    <w:lvl w:ilvl="6">
      <w:numFmt w:val="bullet"/>
      <w:lvlText w:val=""/>
      <w:lvlJc w:val="left"/>
      <w:pPr>
        <w:ind w:left="2880" w:hanging="360"/>
      </w:pPr>
      <w:rPr>
        <w:rFonts w:ascii="Symbol" w:eastAsia="Times" w:hAnsi="Symbol" w:cs="OpenSymbol"/>
        <w:sz w:val="22"/>
        <w:szCs w:val="22"/>
        <w:lang w:val="fr-FR"/>
      </w:rPr>
    </w:lvl>
    <w:lvl w:ilvl="7">
      <w:numFmt w:val="bullet"/>
      <w:lvlText w:val=""/>
      <w:lvlJc w:val="left"/>
      <w:pPr>
        <w:ind w:left="3240" w:hanging="360"/>
      </w:pPr>
      <w:rPr>
        <w:rFonts w:ascii="Symbol" w:eastAsia="Times" w:hAnsi="Symbol" w:cs="OpenSymbol"/>
        <w:sz w:val="22"/>
        <w:szCs w:val="22"/>
        <w:lang w:val="fr-FR"/>
      </w:rPr>
    </w:lvl>
    <w:lvl w:ilvl="8">
      <w:numFmt w:val="bullet"/>
      <w:lvlText w:val=""/>
      <w:lvlJc w:val="left"/>
      <w:pPr>
        <w:ind w:left="3600" w:hanging="360"/>
      </w:pPr>
      <w:rPr>
        <w:rFonts w:ascii="Symbol" w:eastAsia="Times" w:hAnsi="Symbol" w:cs="OpenSymbol"/>
        <w:sz w:val="22"/>
        <w:szCs w:val="22"/>
        <w:lang w:val="fr-FR"/>
      </w:rPr>
    </w:lvl>
  </w:abstractNum>
  <w:abstractNum w:abstractNumId="31" w15:restartNumberingAfterBreak="0">
    <w:nsid w:val="664F31DA"/>
    <w:multiLevelType w:val="multilevel"/>
    <w:tmpl w:val="5EB0F43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6C4860B4"/>
    <w:multiLevelType w:val="multilevel"/>
    <w:tmpl w:val="8D1255CC"/>
    <w:styleLink w:val="WW8Num2"/>
    <w:lvl w:ilvl="0">
      <w:start w:val="1"/>
      <w:numFmt w:val="decimal"/>
      <w:lvlText w:val="%1."/>
      <w:lvlJc w:val="left"/>
      <w:pPr>
        <w:ind w:left="785" w:hanging="360"/>
      </w:pPr>
      <w:rPr>
        <w:rFonts w:ascii="Arial" w:eastAsia="Times New Roman" w:hAnsi="Arial" w:cs="Arial"/>
        <w:color w:val="333333"/>
        <w:szCs w:val="24"/>
        <w:lang w:val="fr-FR" w:eastAsia="ar-SA" w:bidi="ar-SA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33" w15:restartNumberingAfterBreak="0">
    <w:nsid w:val="6ED77863"/>
    <w:multiLevelType w:val="multilevel"/>
    <w:tmpl w:val="228838E4"/>
    <w:lvl w:ilvl="0">
      <w:start w:val="1"/>
      <w:numFmt w:val="lowerLetter"/>
      <w:lvlText w:val="%1)"/>
      <w:lvlJc w:val="left"/>
      <w:pPr>
        <w:ind w:left="66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34" w15:restartNumberingAfterBreak="0">
    <w:nsid w:val="70582043"/>
    <w:multiLevelType w:val="multilevel"/>
    <w:tmpl w:val="4846219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color w:val="333333"/>
        <w:szCs w:val="24"/>
        <w:lang w:val="fr-FR" w:eastAsia="ar-SA" w:bidi="ar-S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5" w15:restartNumberingAfterBreak="0">
    <w:nsid w:val="71F8154E"/>
    <w:multiLevelType w:val="hybridMultilevel"/>
    <w:tmpl w:val="A226FCF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329C2"/>
    <w:multiLevelType w:val="hybridMultilevel"/>
    <w:tmpl w:val="75AA771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7A35E5"/>
    <w:multiLevelType w:val="hybridMultilevel"/>
    <w:tmpl w:val="C1B021A4"/>
    <w:lvl w:ilvl="0" w:tplc="40B84A3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5F217B5"/>
    <w:multiLevelType w:val="hybridMultilevel"/>
    <w:tmpl w:val="29842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517DFD"/>
    <w:multiLevelType w:val="hybridMultilevel"/>
    <w:tmpl w:val="E6783070"/>
    <w:lvl w:ilvl="0" w:tplc="84A2A9D6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D5F7241"/>
    <w:multiLevelType w:val="hybridMultilevel"/>
    <w:tmpl w:val="EEACCBE2"/>
    <w:lvl w:ilvl="0" w:tplc="89B08CAA">
      <w:start w:val="11"/>
      <w:numFmt w:val="decimal"/>
      <w:lvlText w:val="%1."/>
      <w:lvlJc w:val="left"/>
      <w:pPr>
        <w:ind w:left="643" w:hanging="360"/>
      </w:pPr>
      <w:rPr>
        <w:rFonts w:ascii="Arial" w:eastAsia="Times New Roman" w:hAnsi="Arial" w:cs="Arial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1" w15:restartNumberingAfterBreak="0">
    <w:nsid w:val="7E1E0614"/>
    <w:multiLevelType w:val="multilevel"/>
    <w:tmpl w:val="C882D91E"/>
    <w:styleLink w:val="RTFNum3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7F0711F9"/>
    <w:multiLevelType w:val="hybridMultilevel"/>
    <w:tmpl w:val="C1B021A4"/>
    <w:lvl w:ilvl="0" w:tplc="40B84A3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20735580">
    <w:abstractNumId w:val="9"/>
  </w:num>
  <w:num w:numId="2" w16cid:durableId="819419587">
    <w:abstractNumId w:val="32"/>
    <w:lvlOverride w:ilvl="0">
      <w:lvl w:ilvl="0">
        <w:start w:val="1"/>
        <w:numFmt w:val="decimal"/>
        <w:lvlText w:val="%1."/>
        <w:lvlJc w:val="left"/>
        <w:pPr>
          <w:ind w:left="643" w:hanging="360"/>
        </w:pPr>
        <w:rPr>
          <w:rFonts w:ascii="Arial" w:eastAsia="Times New Roman" w:hAnsi="Arial" w:cs="Arial"/>
          <w:i w:val="0"/>
          <w:color w:val="333333"/>
          <w:szCs w:val="24"/>
          <w:lang w:val="fr-FR" w:eastAsia="ar-SA" w:bidi="ar-SA"/>
        </w:rPr>
      </w:lvl>
    </w:lvlOverride>
  </w:num>
  <w:num w:numId="3" w16cid:durableId="791627709">
    <w:abstractNumId w:val="17"/>
  </w:num>
  <w:num w:numId="4" w16cid:durableId="1944650095">
    <w:abstractNumId w:val="7"/>
  </w:num>
  <w:num w:numId="5" w16cid:durableId="1462966003">
    <w:abstractNumId w:val="22"/>
  </w:num>
  <w:num w:numId="6" w16cid:durableId="156921683">
    <w:abstractNumId w:val="0"/>
  </w:num>
  <w:num w:numId="7" w16cid:durableId="459957487">
    <w:abstractNumId w:val="24"/>
  </w:num>
  <w:num w:numId="8" w16cid:durableId="1570458549">
    <w:abstractNumId w:val="30"/>
  </w:num>
  <w:num w:numId="9" w16cid:durableId="120926148">
    <w:abstractNumId w:val="15"/>
  </w:num>
  <w:num w:numId="10" w16cid:durableId="1692611707">
    <w:abstractNumId w:val="26"/>
  </w:num>
  <w:num w:numId="11" w16cid:durableId="1139684865">
    <w:abstractNumId w:val="18"/>
  </w:num>
  <w:num w:numId="12" w16cid:durableId="849024213">
    <w:abstractNumId w:val="29"/>
  </w:num>
  <w:num w:numId="13" w16cid:durableId="1809593892">
    <w:abstractNumId w:val="41"/>
  </w:num>
  <w:num w:numId="14" w16cid:durableId="1646154770">
    <w:abstractNumId w:val="14"/>
  </w:num>
  <w:num w:numId="15" w16cid:durableId="664404186">
    <w:abstractNumId w:val="29"/>
    <w:lvlOverride w:ilvl="0">
      <w:startOverride w:val="1"/>
    </w:lvlOverride>
  </w:num>
  <w:num w:numId="16" w16cid:durableId="1206020597">
    <w:abstractNumId w:val="30"/>
  </w:num>
  <w:num w:numId="17" w16cid:durableId="1484618255">
    <w:abstractNumId w:val="32"/>
    <w:lvlOverride w:ilvl="0">
      <w:startOverride w:val="1"/>
    </w:lvlOverride>
  </w:num>
  <w:num w:numId="18" w16cid:durableId="804204158">
    <w:abstractNumId w:val="20"/>
  </w:num>
  <w:num w:numId="19" w16cid:durableId="1031415926">
    <w:abstractNumId w:val="11"/>
  </w:num>
  <w:num w:numId="20" w16cid:durableId="1120875185">
    <w:abstractNumId w:val="26"/>
    <w:lvlOverride w:ilvl="0">
      <w:startOverride w:val="9"/>
    </w:lvlOverride>
  </w:num>
  <w:num w:numId="21" w16cid:durableId="28839123">
    <w:abstractNumId w:val="33"/>
  </w:num>
  <w:num w:numId="22" w16cid:durableId="1937861280">
    <w:abstractNumId w:val="5"/>
  </w:num>
  <w:num w:numId="23" w16cid:durableId="1424716805">
    <w:abstractNumId w:val="34"/>
  </w:num>
  <w:num w:numId="24" w16cid:durableId="1431973015">
    <w:abstractNumId w:val="31"/>
  </w:num>
  <w:num w:numId="25" w16cid:durableId="686911655">
    <w:abstractNumId w:val="28"/>
  </w:num>
  <w:num w:numId="26" w16cid:durableId="210850833">
    <w:abstractNumId w:val="21"/>
  </w:num>
  <w:num w:numId="27" w16cid:durableId="1786463424">
    <w:abstractNumId w:val="32"/>
  </w:num>
  <w:num w:numId="28" w16cid:durableId="461577403">
    <w:abstractNumId w:val="10"/>
  </w:num>
  <w:num w:numId="29" w16cid:durableId="1147477896">
    <w:abstractNumId w:val="38"/>
  </w:num>
  <w:num w:numId="30" w16cid:durableId="1536384245">
    <w:abstractNumId w:val="16"/>
  </w:num>
  <w:num w:numId="31" w16cid:durableId="409929688">
    <w:abstractNumId w:val="2"/>
  </w:num>
  <w:num w:numId="32" w16cid:durableId="1024021914">
    <w:abstractNumId w:val="1"/>
  </w:num>
  <w:num w:numId="33" w16cid:durableId="1704211495">
    <w:abstractNumId w:val="13"/>
  </w:num>
  <w:num w:numId="34" w16cid:durableId="1590431844">
    <w:abstractNumId w:val="37"/>
  </w:num>
  <w:num w:numId="35" w16cid:durableId="1937706227">
    <w:abstractNumId w:val="42"/>
  </w:num>
  <w:num w:numId="36" w16cid:durableId="350685802">
    <w:abstractNumId w:val="40"/>
  </w:num>
  <w:num w:numId="37" w16cid:durableId="358164910">
    <w:abstractNumId w:val="27"/>
  </w:num>
  <w:num w:numId="38" w16cid:durableId="2138986325">
    <w:abstractNumId w:val="8"/>
  </w:num>
  <w:num w:numId="39" w16cid:durableId="1281297946">
    <w:abstractNumId w:val="6"/>
  </w:num>
  <w:num w:numId="40" w16cid:durableId="91972808">
    <w:abstractNumId w:val="19"/>
  </w:num>
  <w:num w:numId="41" w16cid:durableId="2082214253">
    <w:abstractNumId w:val="3"/>
  </w:num>
  <w:num w:numId="42" w16cid:durableId="2142068987">
    <w:abstractNumId w:val="12"/>
  </w:num>
  <w:num w:numId="43" w16cid:durableId="530649974">
    <w:abstractNumId w:val="23"/>
  </w:num>
  <w:num w:numId="44" w16cid:durableId="951672601">
    <w:abstractNumId w:val="35"/>
  </w:num>
  <w:num w:numId="45" w16cid:durableId="1760634444">
    <w:abstractNumId w:val="4"/>
  </w:num>
  <w:num w:numId="46" w16cid:durableId="1388528205">
    <w:abstractNumId w:val="36"/>
  </w:num>
  <w:num w:numId="47" w16cid:durableId="2017608551">
    <w:abstractNumId w:val="39"/>
  </w:num>
  <w:num w:numId="48" w16cid:durableId="128026425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4CF"/>
    <w:rsid w:val="000156F5"/>
    <w:rsid w:val="00034AAF"/>
    <w:rsid w:val="00045671"/>
    <w:rsid w:val="00074184"/>
    <w:rsid w:val="0008019A"/>
    <w:rsid w:val="00082E06"/>
    <w:rsid w:val="00086FC2"/>
    <w:rsid w:val="00091754"/>
    <w:rsid w:val="000B1DA7"/>
    <w:rsid w:val="000B779D"/>
    <w:rsid w:val="000E6C95"/>
    <w:rsid w:val="00102515"/>
    <w:rsid w:val="001344F5"/>
    <w:rsid w:val="00147C9E"/>
    <w:rsid w:val="001534F2"/>
    <w:rsid w:val="0016632B"/>
    <w:rsid w:val="00170DFC"/>
    <w:rsid w:val="001943C9"/>
    <w:rsid w:val="001B18A3"/>
    <w:rsid w:val="00205A3E"/>
    <w:rsid w:val="002352A7"/>
    <w:rsid w:val="00244F88"/>
    <w:rsid w:val="00251268"/>
    <w:rsid w:val="00274949"/>
    <w:rsid w:val="002769BE"/>
    <w:rsid w:val="0028499A"/>
    <w:rsid w:val="00296FF5"/>
    <w:rsid w:val="002A3D75"/>
    <w:rsid w:val="002B1F76"/>
    <w:rsid w:val="00304AED"/>
    <w:rsid w:val="003115AC"/>
    <w:rsid w:val="00316697"/>
    <w:rsid w:val="00317B53"/>
    <w:rsid w:val="003429AE"/>
    <w:rsid w:val="00384AE5"/>
    <w:rsid w:val="003D1106"/>
    <w:rsid w:val="003D12C9"/>
    <w:rsid w:val="003F55DB"/>
    <w:rsid w:val="004110A0"/>
    <w:rsid w:val="0042356E"/>
    <w:rsid w:val="00423BC9"/>
    <w:rsid w:val="00436679"/>
    <w:rsid w:val="0043768C"/>
    <w:rsid w:val="00437D05"/>
    <w:rsid w:val="00452D6B"/>
    <w:rsid w:val="00460127"/>
    <w:rsid w:val="00471DBB"/>
    <w:rsid w:val="00483CDC"/>
    <w:rsid w:val="004A1CCE"/>
    <w:rsid w:val="004E017F"/>
    <w:rsid w:val="005250D9"/>
    <w:rsid w:val="00566A9F"/>
    <w:rsid w:val="005844B4"/>
    <w:rsid w:val="005949F4"/>
    <w:rsid w:val="005963C3"/>
    <w:rsid w:val="005A29C8"/>
    <w:rsid w:val="005B0FA4"/>
    <w:rsid w:val="005B2CF6"/>
    <w:rsid w:val="005E1DCA"/>
    <w:rsid w:val="005E3204"/>
    <w:rsid w:val="005E4823"/>
    <w:rsid w:val="005F6228"/>
    <w:rsid w:val="006063CF"/>
    <w:rsid w:val="00627089"/>
    <w:rsid w:val="00652FC3"/>
    <w:rsid w:val="00675F33"/>
    <w:rsid w:val="006A3029"/>
    <w:rsid w:val="006C546A"/>
    <w:rsid w:val="006D01BD"/>
    <w:rsid w:val="006F12E6"/>
    <w:rsid w:val="007006B1"/>
    <w:rsid w:val="00713BB5"/>
    <w:rsid w:val="00722C67"/>
    <w:rsid w:val="00730727"/>
    <w:rsid w:val="00744CCC"/>
    <w:rsid w:val="00745F8F"/>
    <w:rsid w:val="00746521"/>
    <w:rsid w:val="00751681"/>
    <w:rsid w:val="0077764B"/>
    <w:rsid w:val="00785BE4"/>
    <w:rsid w:val="007A25FA"/>
    <w:rsid w:val="007B27DC"/>
    <w:rsid w:val="007B3318"/>
    <w:rsid w:val="007D592E"/>
    <w:rsid w:val="007F2622"/>
    <w:rsid w:val="00803DB0"/>
    <w:rsid w:val="00814DB4"/>
    <w:rsid w:val="008215FC"/>
    <w:rsid w:val="0086553B"/>
    <w:rsid w:val="00874114"/>
    <w:rsid w:val="00891938"/>
    <w:rsid w:val="008E5AA5"/>
    <w:rsid w:val="008F2FC4"/>
    <w:rsid w:val="00940D2C"/>
    <w:rsid w:val="009442AF"/>
    <w:rsid w:val="0096021F"/>
    <w:rsid w:val="00967881"/>
    <w:rsid w:val="00975108"/>
    <w:rsid w:val="009C617D"/>
    <w:rsid w:val="009E734F"/>
    <w:rsid w:val="00A10359"/>
    <w:rsid w:val="00A16609"/>
    <w:rsid w:val="00A36BF3"/>
    <w:rsid w:val="00A774FA"/>
    <w:rsid w:val="00A8226B"/>
    <w:rsid w:val="00A90DAE"/>
    <w:rsid w:val="00A9235D"/>
    <w:rsid w:val="00AA3789"/>
    <w:rsid w:val="00AB2BFF"/>
    <w:rsid w:val="00AB60E9"/>
    <w:rsid w:val="00AD0B5B"/>
    <w:rsid w:val="00B02253"/>
    <w:rsid w:val="00B14562"/>
    <w:rsid w:val="00B211FB"/>
    <w:rsid w:val="00B4781C"/>
    <w:rsid w:val="00B572BF"/>
    <w:rsid w:val="00B6511E"/>
    <w:rsid w:val="00B71CED"/>
    <w:rsid w:val="00B74038"/>
    <w:rsid w:val="00B7642D"/>
    <w:rsid w:val="00BA398A"/>
    <w:rsid w:val="00BB77D4"/>
    <w:rsid w:val="00BF57D7"/>
    <w:rsid w:val="00BF5B7A"/>
    <w:rsid w:val="00C0508B"/>
    <w:rsid w:val="00C414E9"/>
    <w:rsid w:val="00C43F53"/>
    <w:rsid w:val="00C474CF"/>
    <w:rsid w:val="00C55192"/>
    <w:rsid w:val="00C6411E"/>
    <w:rsid w:val="00C80061"/>
    <w:rsid w:val="00C86B13"/>
    <w:rsid w:val="00C8745D"/>
    <w:rsid w:val="00CD5924"/>
    <w:rsid w:val="00D07B2F"/>
    <w:rsid w:val="00D33AAB"/>
    <w:rsid w:val="00D35074"/>
    <w:rsid w:val="00D3668F"/>
    <w:rsid w:val="00D76D34"/>
    <w:rsid w:val="00D779A3"/>
    <w:rsid w:val="00D9356C"/>
    <w:rsid w:val="00DA3BBD"/>
    <w:rsid w:val="00DA7AA4"/>
    <w:rsid w:val="00DC3892"/>
    <w:rsid w:val="00DD2DB1"/>
    <w:rsid w:val="00DD74CF"/>
    <w:rsid w:val="00DF2F9B"/>
    <w:rsid w:val="00DF3F9E"/>
    <w:rsid w:val="00E002BE"/>
    <w:rsid w:val="00E2583A"/>
    <w:rsid w:val="00E5342B"/>
    <w:rsid w:val="00E54776"/>
    <w:rsid w:val="00E72C8C"/>
    <w:rsid w:val="00E74FAB"/>
    <w:rsid w:val="00E83572"/>
    <w:rsid w:val="00E900E7"/>
    <w:rsid w:val="00E93173"/>
    <w:rsid w:val="00EC5B43"/>
    <w:rsid w:val="00ED0FA4"/>
    <w:rsid w:val="00EE2A20"/>
    <w:rsid w:val="00EE3C53"/>
    <w:rsid w:val="00F06A3A"/>
    <w:rsid w:val="00F36710"/>
    <w:rsid w:val="00F533C5"/>
    <w:rsid w:val="00F5364E"/>
    <w:rsid w:val="00F575F7"/>
    <w:rsid w:val="00F7482A"/>
    <w:rsid w:val="00F9393A"/>
    <w:rsid w:val="00F9491B"/>
    <w:rsid w:val="00FA0B67"/>
    <w:rsid w:val="00FA27BA"/>
    <w:rsid w:val="00FC184D"/>
    <w:rsid w:val="00FD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CB34D"/>
  <w15:docId w15:val="{5EFEDC90-0E63-4247-AF41-C71752323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en-SG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2">
    <w:name w:val="heading 2"/>
    <w:basedOn w:val="Normal"/>
    <w:link w:val="Heading2Char"/>
    <w:uiPriority w:val="9"/>
    <w:qFormat/>
    <w:rsid w:val="008F2FC4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re31">
    <w:name w:val="Titre 31"/>
    <w:basedOn w:val="Standard"/>
    <w:next w:val="Textbody"/>
    <w:pPr>
      <w:keepNext/>
      <w:tabs>
        <w:tab w:val="left" w:pos="0"/>
      </w:tabs>
      <w:jc w:val="center"/>
      <w:outlineLvl w:val="2"/>
    </w:pPr>
    <w:rPr>
      <w:sz w:val="32"/>
      <w:szCs w:val="32"/>
    </w:rPr>
  </w:style>
  <w:style w:type="character" w:customStyle="1" w:styleId="Policepardfaut1">
    <w:name w:val="Police par défaut1"/>
  </w:style>
  <w:style w:type="paragraph" w:customStyle="1" w:styleId="Standard">
    <w:name w:val="Standard"/>
    <w:pPr>
      <w:suppressAutoHyphens/>
      <w:spacing w:line="100" w:lineRule="atLeast"/>
    </w:pPr>
    <w:rPr>
      <w:rFonts w:eastAsia="Tahoma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Liste1">
    <w:name w:val="Liste1"/>
    <w:basedOn w:val="Textbody"/>
  </w:style>
  <w:style w:type="paragraph" w:customStyle="1" w:styleId="Lgende1">
    <w:name w:val="Légende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itre1">
    <w:name w:val="Titre1"/>
    <w:basedOn w:val="Standard"/>
    <w:next w:val="Sous-titre1"/>
    <w:pPr>
      <w:keepNext/>
      <w:spacing w:before="240" w:after="120"/>
      <w:jc w:val="center"/>
    </w:pPr>
    <w:rPr>
      <w:rFonts w:ascii="Arial" w:eastAsia="MS Mincho" w:hAnsi="Arial" w:cs="Tahoma"/>
      <w:b/>
      <w:bCs/>
      <w:sz w:val="36"/>
      <w:szCs w:val="36"/>
      <w:lang w:bidi="ar-SA"/>
    </w:rPr>
  </w:style>
  <w:style w:type="paragraph" w:customStyle="1" w:styleId="Sous-titre1">
    <w:name w:val="Sous-titre1"/>
    <w:basedOn w:val="Standard"/>
    <w:next w:val="Textbody"/>
    <w:pPr>
      <w:jc w:val="center"/>
    </w:pPr>
    <w:rPr>
      <w:rFonts w:ascii="Cambria" w:eastAsia="Cambria" w:hAnsi="Cambria" w:cs="Cambria"/>
      <w:i/>
      <w:iCs/>
      <w:color w:val="4F81BD"/>
      <w:spacing w:val="15"/>
      <w:sz w:val="28"/>
      <w:szCs w:val="21"/>
    </w:rPr>
  </w:style>
  <w:style w:type="paragraph" w:customStyle="1" w:styleId="En-tte1">
    <w:name w:val="En-tête1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Paragraphedeliste1">
    <w:name w:val="Paragraphe de liste1"/>
    <w:basedOn w:val="Standard"/>
    <w:pPr>
      <w:spacing w:after="200"/>
      <w:ind w:left="720"/>
    </w:pPr>
    <w:rPr>
      <w:rFonts w:cs="Mangal"/>
      <w:szCs w:val="21"/>
      <w:lang w:val="en-US"/>
    </w:rPr>
  </w:style>
  <w:style w:type="paragraph" w:customStyle="1" w:styleId="Textedebulles1">
    <w:name w:val="Texte de bulles1"/>
    <w:basedOn w:val="Standard"/>
    <w:rPr>
      <w:rFonts w:ascii="Tahoma" w:hAnsi="Tahoma" w:cs="Mangal"/>
      <w:sz w:val="16"/>
      <w:szCs w:val="14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Pieddepage1">
    <w:name w:val="Pied de page1"/>
    <w:basedOn w:val="Standard"/>
    <w:pPr>
      <w:suppressLineNumbers/>
      <w:tabs>
        <w:tab w:val="center" w:pos="4981"/>
        <w:tab w:val="right" w:pos="9962"/>
      </w:tabs>
    </w:pPr>
  </w:style>
  <w:style w:type="paragraph" w:styleId="NormalWeb">
    <w:name w:val="Normal (Web)"/>
    <w:basedOn w:val="Standard"/>
    <w:uiPriority w:val="99"/>
    <w:pPr>
      <w:widowControl/>
      <w:suppressAutoHyphens w:val="0"/>
      <w:spacing w:before="280" w:after="280" w:line="240" w:lineRule="auto"/>
    </w:pPr>
    <w:rPr>
      <w:rFonts w:eastAsia="Times New Roman"/>
      <w:lang w:bidi="ar-SA"/>
    </w:rPr>
  </w:style>
  <w:style w:type="paragraph" w:customStyle="1" w:styleId="twunmatched">
    <w:name w:val="twunmatched"/>
    <w:basedOn w:val="Standard"/>
    <w:pPr>
      <w:widowControl/>
      <w:suppressAutoHyphens w:val="0"/>
      <w:spacing w:before="280" w:after="280" w:line="240" w:lineRule="auto"/>
    </w:pPr>
    <w:rPr>
      <w:rFonts w:eastAsia="Times New Roman"/>
      <w:lang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Times New Roman" w:hAnsi="Arial" w:cs="Arial"/>
      <w:color w:val="333333"/>
      <w:szCs w:val="24"/>
      <w:lang w:val="fr-FR" w:eastAsia="ar-SA" w:bidi="ar-SA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Comic Sans MS" w:eastAsia="Comic Sans MS" w:hAnsi="Comic Sans MS" w:cs="Arial Unicode MS"/>
    </w:rPr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5z3">
    <w:name w:val="WW8Num5z3"/>
    <w:rPr>
      <w:rFonts w:ascii="Symbol" w:eastAsia="Symbol" w:hAnsi="Symbol" w:cs="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eastAsia="Times" w:hAnsi="Symbol" w:cs="OpenSymbol"/>
      <w:sz w:val="22"/>
      <w:szCs w:val="22"/>
      <w:lang w:val="fr-FR"/>
    </w:rPr>
  </w:style>
  <w:style w:type="character" w:customStyle="1" w:styleId="WW8Num9z0">
    <w:name w:val="WW8Num9z0"/>
    <w:rPr>
      <w:rFonts w:eastAsia="Tahoma" w:cs="Arial"/>
      <w:color w:val="000000"/>
      <w:lang w:val="fr-FR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Arial" w:eastAsia="Arial" w:hAnsi="Arial" w:cs="Arial"/>
      <w:lang w:val="fr-FR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eastAsia="Times New Roman" w:hAnsi="Symbol" w:cs="Symbol"/>
      <w:color w:val="000000"/>
      <w:kern w:val="3"/>
      <w:sz w:val="20"/>
      <w:lang w:val="fr-FR" w:eastAsia="en-SG" w:bidi="ar-SA"/>
    </w:rPr>
  </w:style>
  <w:style w:type="character" w:customStyle="1" w:styleId="WW8Num11z1">
    <w:name w:val="WW8Num11z1"/>
    <w:rPr>
      <w:rFonts w:ascii="Courier New" w:eastAsia="Courier New" w:hAnsi="Courier New" w:cs="Courier New"/>
      <w:sz w:val="20"/>
    </w:rPr>
  </w:style>
  <w:style w:type="character" w:customStyle="1" w:styleId="WW8Num11z2">
    <w:name w:val="WW8Num11z2"/>
    <w:rPr>
      <w:rFonts w:ascii="Wingdings" w:eastAsia="Wingdings" w:hAnsi="Wingdings" w:cs="Wingdings"/>
      <w:sz w:val="20"/>
    </w:rPr>
  </w:style>
  <w:style w:type="character" w:customStyle="1" w:styleId="WW-DefaultParagraphFont">
    <w:name w:val="WW-Default Paragraph Font"/>
  </w:style>
  <w:style w:type="character" w:customStyle="1" w:styleId="Heading3Char">
    <w:name w:val="Heading 3 Char"/>
    <w:basedOn w:val="WW-DefaultParagraphFont"/>
    <w:rPr>
      <w:rFonts w:ascii="Times New Roman" w:eastAsia="Tahoma" w:hAnsi="Times New Roman" w:cs="Times New Roman"/>
      <w:kern w:val="3"/>
      <w:sz w:val="32"/>
      <w:szCs w:val="32"/>
    </w:rPr>
  </w:style>
  <w:style w:type="character" w:customStyle="1" w:styleId="TitleChar">
    <w:name w:val="Title Char"/>
    <w:basedOn w:val="WW-DefaultParagraphFont"/>
    <w:rPr>
      <w:rFonts w:ascii="Arial" w:eastAsia="MS Mincho" w:hAnsi="Arial" w:cs="Tahoma"/>
      <w:b/>
      <w:bCs/>
      <w:kern w:val="3"/>
      <w:sz w:val="36"/>
      <w:szCs w:val="36"/>
    </w:rPr>
  </w:style>
  <w:style w:type="character" w:customStyle="1" w:styleId="HeaderChar">
    <w:name w:val="Header Char"/>
    <w:basedOn w:val="WW-DefaultParagraphFont"/>
    <w:rPr>
      <w:rFonts w:ascii="Times New Roman" w:eastAsia="Tahoma" w:hAnsi="Times New Roman" w:cs="Times New Roman"/>
      <w:kern w:val="3"/>
      <w:sz w:val="24"/>
      <w:szCs w:val="24"/>
    </w:rPr>
  </w:style>
  <w:style w:type="character" w:customStyle="1" w:styleId="SubtitleChar">
    <w:name w:val="Subtitle Char"/>
    <w:basedOn w:val="WW-DefaultParagraphFont"/>
    <w:rPr>
      <w:rFonts w:ascii="Cambria" w:eastAsia="Cambria" w:hAnsi="Cambria" w:cs="Cambria"/>
      <w:i/>
      <w:iCs/>
      <w:color w:val="4F81BD"/>
      <w:spacing w:val="15"/>
      <w:kern w:val="3"/>
      <w:sz w:val="24"/>
      <w:szCs w:val="21"/>
      <w:lang w:bidi="hi-IN"/>
    </w:rPr>
  </w:style>
  <w:style w:type="character" w:customStyle="1" w:styleId="WW-DefaultParagraphFont1">
    <w:name w:val="WW-Default Paragraph Font1"/>
  </w:style>
  <w:style w:type="character" w:customStyle="1" w:styleId="BalloonTextChar">
    <w:name w:val="Balloon Text Char"/>
    <w:basedOn w:val="WW-DefaultParagraphFont"/>
    <w:rPr>
      <w:rFonts w:ascii="Tahoma" w:eastAsia="Arial Unicode MS" w:hAnsi="Tahoma" w:cs="Mangal"/>
      <w:kern w:val="3"/>
      <w:sz w:val="16"/>
      <w:szCs w:val="14"/>
      <w:lang w:bidi="hi-IN"/>
    </w:rPr>
  </w:style>
  <w:style w:type="character" w:customStyle="1" w:styleId="StrongEmphasis">
    <w:name w:val="Strong Emphasis"/>
    <w:basedOn w:val="WW-DefaultParagraphFont"/>
    <w:rPr>
      <w:b/>
      <w:bCs/>
    </w:rPr>
  </w:style>
  <w:style w:type="character" w:customStyle="1" w:styleId="ListLabel1">
    <w:name w:val="ListLabel 1"/>
    <w:rPr>
      <w:rFonts w:eastAsia="Tahoma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Arial Unicode MS" w:cs="Arial Unicode MS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Appelnotedebasdep1">
    <w:name w:val="Appel note de bas de p.1"/>
    <w:rPr>
      <w:position w:val="0"/>
      <w:vertAlign w:val="superscript"/>
    </w:rPr>
  </w:style>
  <w:style w:type="character" w:customStyle="1" w:styleId="Accentuation1">
    <w:name w:val="Accentuation1"/>
    <w:basedOn w:val="Policepardfaut1"/>
    <w:rPr>
      <w:i/>
      <w:iCs/>
    </w:rPr>
  </w:style>
  <w:style w:type="character" w:customStyle="1" w:styleId="Internetlink">
    <w:name w:val="Internet link"/>
    <w:basedOn w:val="Policepardfaut1"/>
    <w:rPr>
      <w:color w:val="0000FF"/>
      <w:u w:val="single"/>
    </w:rPr>
  </w:style>
  <w:style w:type="character" w:customStyle="1" w:styleId="googqs-tidbit">
    <w:name w:val="goog_qs-tidbit"/>
    <w:basedOn w:val="Policepardfaut1"/>
  </w:style>
  <w:style w:type="character" w:customStyle="1" w:styleId="RTFNum31">
    <w:name w:val="RTF_Num 3 1"/>
  </w:style>
  <w:style w:type="paragraph" w:styleId="Header">
    <w:name w:val="header"/>
    <w:basedOn w:val="Normal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1">
    <w:name w:val="Header Char1"/>
    <w:basedOn w:val="DefaultParagraphFont"/>
    <w:rPr>
      <w:rFonts w:cs="Mangal"/>
      <w:szCs w:val="21"/>
    </w:rPr>
  </w:style>
  <w:style w:type="paragraph" w:styleId="Footer">
    <w:name w:val="footer"/>
    <w:basedOn w:val="Normal"/>
    <w:uiPriority w:val="9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uiPriority w:val="99"/>
    <w:rPr>
      <w:rFonts w:cs="Mangal"/>
      <w:szCs w:val="21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7"/>
      </w:numPr>
    </w:pPr>
  </w:style>
  <w:style w:type="numbering" w:customStyle="1" w:styleId="WW8Num3">
    <w:name w:val="WW8Num3"/>
    <w:basedOn w:val="NoList"/>
    <w:pPr>
      <w:numPr>
        <w:numId w:val="3"/>
      </w:numPr>
    </w:pPr>
  </w:style>
  <w:style w:type="numbering" w:customStyle="1" w:styleId="WW8Num4">
    <w:name w:val="WW8Num4"/>
    <w:basedOn w:val="NoList"/>
    <w:pPr>
      <w:numPr>
        <w:numId w:val="4"/>
      </w:numPr>
    </w:pPr>
  </w:style>
  <w:style w:type="numbering" w:customStyle="1" w:styleId="WW8Num5">
    <w:name w:val="WW8Num5"/>
    <w:basedOn w:val="NoList"/>
    <w:pPr>
      <w:numPr>
        <w:numId w:val="5"/>
      </w:numPr>
    </w:pPr>
  </w:style>
  <w:style w:type="numbering" w:customStyle="1" w:styleId="WW8Num6">
    <w:name w:val="WW8Num6"/>
    <w:basedOn w:val="NoList"/>
    <w:pPr>
      <w:numPr>
        <w:numId w:val="6"/>
      </w:numPr>
    </w:pPr>
  </w:style>
  <w:style w:type="numbering" w:customStyle="1" w:styleId="WW8Num7">
    <w:name w:val="WW8Num7"/>
    <w:basedOn w:val="NoList"/>
    <w:pPr>
      <w:numPr>
        <w:numId w:val="7"/>
      </w:numPr>
    </w:pPr>
  </w:style>
  <w:style w:type="numbering" w:customStyle="1" w:styleId="WW8Num8">
    <w:name w:val="WW8Num8"/>
    <w:basedOn w:val="NoList"/>
    <w:pPr>
      <w:numPr>
        <w:numId w:val="8"/>
      </w:numPr>
    </w:pPr>
  </w:style>
  <w:style w:type="numbering" w:customStyle="1" w:styleId="WW8Num9">
    <w:name w:val="WW8Num9"/>
    <w:basedOn w:val="NoList"/>
    <w:pPr>
      <w:numPr>
        <w:numId w:val="9"/>
      </w:numPr>
    </w:pPr>
  </w:style>
  <w:style w:type="numbering" w:customStyle="1" w:styleId="WW8Num10">
    <w:name w:val="WW8Num10"/>
    <w:basedOn w:val="NoList"/>
    <w:pPr>
      <w:numPr>
        <w:numId w:val="10"/>
      </w:numPr>
    </w:pPr>
  </w:style>
  <w:style w:type="numbering" w:customStyle="1" w:styleId="WW8Num11">
    <w:name w:val="WW8Num11"/>
    <w:basedOn w:val="NoList"/>
    <w:pPr>
      <w:numPr>
        <w:numId w:val="11"/>
      </w:numPr>
    </w:pPr>
  </w:style>
  <w:style w:type="numbering" w:customStyle="1" w:styleId="RTFNum2">
    <w:name w:val="RTF_Num 2"/>
    <w:basedOn w:val="NoList"/>
    <w:pPr>
      <w:numPr>
        <w:numId w:val="12"/>
      </w:numPr>
    </w:pPr>
  </w:style>
  <w:style w:type="numbering" w:customStyle="1" w:styleId="RTFNum3">
    <w:name w:val="RTF_Num 3"/>
    <w:basedOn w:val="NoList"/>
    <w:pPr>
      <w:numPr>
        <w:numId w:val="13"/>
      </w:numPr>
    </w:pPr>
  </w:style>
  <w:style w:type="table" w:styleId="TableGrid">
    <w:name w:val="Table Grid"/>
    <w:basedOn w:val="TableNormal"/>
    <w:uiPriority w:val="39"/>
    <w:rsid w:val="00D07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1"/>
    <w:uiPriority w:val="99"/>
    <w:semiHidden/>
    <w:unhideWhenUsed/>
    <w:rsid w:val="001943C9"/>
    <w:rPr>
      <w:rFonts w:cs="Mangal"/>
      <w:sz w:val="18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1943C9"/>
    <w:rPr>
      <w:rFonts w:cs="Mangal"/>
      <w:sz w:val="18"/>
      <w:szCs w:val="16"/>
    </w:rPr>
  </w:style>
  <w:style w:type="paragraph" w:styleId="ListParagraph">
    <w:name w:val="List Paragraph"/>
    <w:basedOn w:val="Normal"/>
    <w:uiPriority w:val="34"/>
    <w:qFormat/>
    <w:rsid w:val="003F55DB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6F12E6"/>
    <w:rPr>
      <w:color w:val="0000FF"/>
      <w:u w:val="single"/>
    </w:rPr>
  </w:style>
  <w:style w:type="paragraph" w:customStyle="1" w:styleId="articleparagraph">
    <w:name w:val="article__paragraph"/>
    <w:basedOn w:val="Normal"/>
    <w:rsid w:val="008F2FC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en-GB" w:bidi="ar-SA"/>
    </w:rPr>
  </w:style>
  <w:style w:type="character" w:styleId="Emphasis">
    <w:name w:val="Emphasis"/>
    <w:basedOn w:val="DefaultParagraphFont"/>
    <w:uiPriority w:val="20"/>
    <w:qFormat/>
    <w:rsid w:val="008F2FC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F2FC4"/>
    <w:rPr>
      <w:rFonts w:eastAsia="Times New Roman" w:cs="Times New Roman"/>
      <w:b/>
      <w:bCs/>
      <w:kern w:val="0"/>
      <w:sz w:val="36"/>
      <w:szCs w:val="36"/>
      <w:lang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EE2A20"/>
    <w:rPr>
      <w:color w:val="605E5C"/>
      <w:shd w:val="clear" w:color="auto" w:fill="E1DFDD"/>
    </w:rPr>
  </w:style>
  <w:style w:type="character" w:customStyle="1" w:styleId="Policepardfaut10">
    <w:name w:val="Police par défaut1"/>
    <w:rsid w:val="00EE2A20"/>
  </w:style>
  <w:style w:type="character" w:styleId="FollowedHyperlink">
    <w:name w:val="FollowedHyperlink"/>
    <w:basedOn w:val="DefaultParagraphFont"/>
    <w:uiPriority w:val="99"/>
    <w:semiHidden/>
    <w:unhideWhenUsed/>
    <w:rsid w:val="00DF3F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Nitisha%20Devi%20HAZAREESING/HS%20Lang/FRENCH/Sharing%20folder/G1/Q2/Crit%20B%20en%20cours/Version%20doc/Ques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Questions.dotx</Template>
  <TotalTime>8</TotalTime>
  <Pages>6</Pages>
  <Words>644</Words>
  <Characters>3673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Nitisha</cp:lastModifiedBy>
  <cp:revision>8</cp:revision>
  <cp:lastPrinted>2024-10-11T05:35:00Z</cp:lastPrinted>
  <dcterms:created xsi:type="dcterms:W3CDTF">2024-10-11T05:35:00Z</dcterms:created>
  <dcterms:modified xsi:type="dcterms:W3CDTF">2026-01-22T03:53:00Z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